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A041B" w14:textId="77777777" w:rsidR="006E3A8B" w:rsidRPr="0009529F" w:rsidRDefault="006E3A8B" w:rsidP="006E3A8B">
      <w:pPr>
        <w:pStyle w:val="NormaleWeb"/>
        <w:widowControl w:val="0"/>
        <w:spacing w:before="0" w:after="0"/>
        <w:ind w:right="-286"/>
        <w:jc w:val="both"/>
      </w:pPr>
      <w:r w:rsidRPr="00F065EB">
        <w:rPr>
          <w:b/>
          <w:noProof/>
        </w:rPr>
        <w:drawing>
          <wp:inline distT="0" distB="0" distL="0" distR="0" wp14:anchorId="56126F3F" wp14:editId="1C429869">
            <wp:extent cx="2697535" cy="818985"/>
            <wp:effectExtent l="19050" t="0" r="7565" b="0"/>
            <wp:docPr id="1" name="Immagine 1" descr="C:\Users\luigi\Desktop\LOGO STAM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igi\Desktop\LOGO STAMP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876" cy="81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529F">
        <w:rPr>
          <w:noProof/>
        </w:rPr>
        <w:drawing>
          <wp:anchor distT="0" distB="0" distL="0" distR="0" simplePos="0" relativeHeight="251659264" behindDoc="1" locked="0" layoutInCell="1" allowOverlap="1" wp14:anchorId="41DDA36D" wp14:editId="6ED357AC">
            <wp:simplePos x="0" y="0"/>
            <wp:positionH relativeFrom="column">
              <wp:posOffset>5222240</wp:posOffset>
            </wp:positionH>
            <wp:positionV relativeFrom="paragraph">
              <wp:posOffset>46355</wp:posOffset>
            </wp:positionV>
            <wp:extent cx="798830" cy="628015"/>
            <wp:effectExtent l="19050" t="0" r="1270" b="0"/>
            <wp:wrapTight wrapText="bothSides">
              <wp:wrapPolygon edited="0">
                <wp:start x="-515" y="0"/>
                <wp:lineTo x="-515" y="20967"/>
                <wp:lineTo x="21634" y="20967"/>
                <wp:lineTo x="21634" y="0"/>
                <wp:lineTo x="-515" y="0"/>
              </wp:wrapPolygon>
            </wp:wrapTight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628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529F">
        <w:rPr>
          <w:b/>
        </w:rPr>
        <w:tab/>
      </w:r>
      <w:r w:rsidRPr="0009529F">
        <w:rPr>
          <w:b/>
        </w:rPr>
        <w:tab/>
      </w:r>
      <w:r w:rsidRPr="0009529F">
        <w:rPr>
          <w:b/>
        </w:rPr>
        <w:tab/>
      </w:r>
    </w:p>
    <w:tbl>
      <w:tblPr>
        <w:tblW w:w="20534" w:type="dxa"/>
        <w:tblInd w:w="5" w:type="dxa"/>
        <w:tblLayout w:type="fixed"/>
        <w:tblCellMar>
          <w:top w:w="144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7"/>
        <w:gridCol w:w="3397"/>
        <w:gridCol w:w="3397"/>
        <w:gridCol w:w="3397"/>
        <w:gridCol w:w="3544"/>
        <w:gridCol w:w="3402"/>
      </w:tblGrid>
      <w:tr w:rsidR="006E3A8B" w:rsidRPr="0009529F" w14:paraId="42F70104" w14:textId="77777777" w:rsidTr="00020F2E">
        <w:trPr>
          <w:trHeight w:val="632"/>
        </w:trPr>
        <w:tc>
          <w:tcPr>
            <w:tcW w:w="3397" w:type="dxa"/>
            <w:tcBorders>
              <w:bottom w:val="single" w:sz="4" w:space="0" w:color="C0C0C0"/>
            </w:tcBorders>
            <w:shd w:val="clear" w:color="auto" w:fill="FFFFFF"/>
          </w:tcPr>
          <w:p w14:paraId="079C6411" w14:textId="77777777" w:rsidR="006E3A8B" w:rsidRPr="005F4F5F" w:rsidRDefault="006E3A8B" w:rsidP="00020F2E">
            <w:pPr>
              <w:pStyle w:val="NormaleWeb"/>
              <w:widowControl w:val="0"/>
              <w:spacing w:before="0" w:after="0" w:line="264" w:lineRule="auto"/>
              <w:ind w:right="-54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5F4F5F">
              <w:rPr>
                <w:rFonts w:ascii="Tahoma" w:hAnsi="Tahoma" w:cs="Tahoma"/>
                <w:b/>
                <w:sz w:val="16"/>
                <w:szCs w:val="16"/>
              </w:rPr>
              <w:t>Istituto Statale di Istruzione Superiore</w:t>
            </w:r>
          </w:p>
          <w:p w14:paraId="15B79501" w14:textId="77777777" w:rsidR="006E3A8B" w:rsidRPr="005F4F5F" w:rsidRDefault="006E3A8B" w:rsidP="00020F2E">
            <w:pPr>
              <w:pStyle w:val="NormaleWeb"/>
              <w:widowControl w:val="0"/>
              <w:spacing w:before="0"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7" w:type="dxa"/>
            <w:tcBorders>
              <w:bottom w:val="single" w:sz="4" w:space="0" w:color="C0C0C0"/>
            </w:tcBorders>
            <w:shd w:val="clear" w:color="auto" w:fill="FFFFFF"/>
          </w:tcPr>
          <w:p w14:paraId="3EDBFD03" w14:textId="77777777" w:rsidR="006E3A8B" w:rsidRPr="005F4F5F" w:rsidRDefault="006E3A8B" w:rsidP="00020F2E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264" w:lineRule="auto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 xml:space="preserve">          </w:t>
            </w:r>
            <w:r w:rsidRPr="005F4F5F"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Economico</w:t>
            </w:r>
          </w:p>
          <w:p w14:paraId="18863808" w14:textId="77777777" w:rsidR="006E3A8B" w:rsidRPr="005F4F5F" w:rsidRDefault="006E3A8B" w:rsidP="00020F2E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num" w:pos="1440"/>
                <w:tab w:val="left" w:pos="4464"/>
              </w:tabs>
              <w:spacing w:before="0" w:line="264" w:lineRule="auto"/>
              <w:ind w:left="211"/>
              <w:rPr>
                <w:rFonts w:ascii="Tahoma" w:hAnsi="Tahoma" w:cs="Tahoma"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3397" w:type="dxa"/>
            <w:tcBorders>
              <w:bottom w:val="single" w:sz="4" w:space="0" w:color="C0C0C0"/>
            </w:tcBorders>
            <w:shd w:val="clear" w:color="auto" w:fill="FFFFFF"/>
          </w:tcPr>
          <w:p w14:paraId="70203982" w14:textId="77777777" w:rsidR="006E3A8B" w:rsidRPr="005F4F5F" w:rsidRDefault="006E3A8B" w:rsidP="00020F2E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100" w:lineRule="atLeast"/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 xml:space="preserve">                  </w:t>
            </w:r>
            <w:r w:rsidRPr="005F4F5F"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Tecnologico</w:t>
            </w:r>
          </w:p>
          <w:p w14:paraId="1F4B2FAF" w14:textId="77777777" w:rsidR="006E3A8B" w:rsidRPr="005F4F5F" w:rsidRDefault="006E3A8B" w:rsidP="00020F2E">
            <w:pPr>
              <w:pStyle w:val="Corpotesto"/>
              <w:rPr>
                <w:sz w:val="16"/>
                <w:szCs w:val="16"/>
              </w:rPr>
            </w:pPr>
          </w:p>
        </w:tc>
        <w:tc>
          <w:tcPr>
            <w:tcW w:w="3397" w:type="dxa"/>
            <w:tcBorders>
              <w:bottom w:val="single" w:sz="4" w:space="0" w:color="C0C0C0"/>
            </w:tcBorders>
            <w:shd w:val="clear" w:color="auto" w:fill="FFFFFF"/>
          </w:tcPr>
          <w:p w14:paraId="2270FF01" w14:textId="77777777" w:rsidR="006E3A8B" w:rsidRPr="0009529F" w:rsidRDefault="006E3A8B" w:rsidP="00020F2E">
            <w:pPr>
              <w:pStyle w:val="NormaleWeb"/>
              <w:widowControl w:val="0"/>
              <w:spacing w:before="0" w:after="0"/>
              <w:ind w:left="-5"/>
              <w:jc w:val="both"/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bottom w:val="single" w:sz="4" w:space="0" w:color="C0C0C0"/>
            </w:tcBorders>
            <w:shd w:val="clear" w:color="auto" w:fill="FFFFFF"/>
          </w:tcPr>
          <w:p w14:paraId="63F38634" w14:textId="77777777" w:rsidR="006E3A8B" w:rsidRPr="0009529F" w:rsidRDefault="006E3A8B" w:rsidP="00020F2E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num" w:pos="1440"/>
                <w:tab w:val="left" w:pos="4464"/>
              </w:tabs>
              <w:spacing w:before="0" w:line="264" w:lineRule="auto"/>
              <w:ind w:left="211"/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C0C0C0"/>
            </w:tcBorders>
            <w:shd w:val="clear" w:color="auto" w:fill="FFFFFF"/>
          </w:tcPr>
          <w:p w14:paraId="1070659D" w14:textId="77777777" w:rsidR="006E3A8B" w:rsidRPr="0009529F" w:rsidRDefault="006E3A8B" w:rsidP="00020F2E">
            <w:pPr>
              <w:pStyle w:val="Corpotesto1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6E3A8B" w:rsidRPr="0009529F" w14:paraId="6FAB053A" w14:textId="77777777" w:rsidTr="00020F2E">
        <w:trPr>
          <w:trHeight w:val="86"/>
        </w:trPr>
        <w:tc>
          <w:tcPr>
            <w:tcW w:w="3397" w:type="dxa"/>
            <w:tcBorders>
              <w:top w:val="single" w:sz="4" w:space="0" w:color="C0C0C0"/>
            </w:tcBorders>
            <w:shd w:val="clear" w:color="auto" w:fill="FFFFFF"/>
          </w:tcPr>
          <w:p w14:paraId="18EECD26" w14:textId="77777777" w:rsidR="006E3A8B" w:rsidRPr="000503B4" w:rsidRDefault="006E3A8B" w:rsidP="00020F2E">
            <w:pPr>
              <w:pStyle w:val="NormaleWeb"/>
              <w:widowControl w:val="0"/>
              <w:spacing w:before="0" w:after="0" w:line="264" w:lineRule="auto"/>
              <w:ind w:right="-54"/>
              <w:rPr>
                <w:rFonts w:ascii="Tahoma" w:hAnsi="Tahoma" w:cs="Tahoma"/>
                <w:b/>
                <w:sz w:val="18"/>
                <w:szCs w:val="18"/>
              </w:rPr>
            </w:pPr>
            <w:r w:rsidRPr="000503B4">
              <w:rPr>
                <w:rFonts w:ascii="Tahoma" w:hAnsi="Tahoma" w:cs="Tahoma"/>
                <w:b/>
                <w:sz w:val="18"/>
                <w:szCs w:val="18"/>
              </w:rPr>
              <w:t>www.buonarroti-fossombroni.it</w:t>
            </w:r>
          </w:p>
        </w:tc>
        <w:tc>
          <w:tcPr>
            <w:tcW w:w="3397" w:type="dxa"/>
            <w:tcBorders>
              <w:top w:val="single" w:sz="4" w:space="0" w:color="C0C0C0"/>
            </w:tcBorders>
            <w:shd w:val="clear" w:color="auto" w:fill="FFFFFF"/>
          </w:tcPr>
          <w:p w14:paraId="1C40E45A" w14:textId="77777777" w:rsidR="006E3A8B" w:rsidRPr="000503B4" w:rsidRDefault="006E3A8B" w:rsidP="00020F2E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264" w:lineRule="auto"/>
              <w:ind w:left="211"/>
              <w:rPr>
                <w:rFonts w:ascii="Tahoma" w:hAnsi="Tahoma" w:cs="Tahoma"/>
                <w:b/>
                <w:bCs/>
                <w:i/>
                <w:color w:val="auto"/>
                <w:sz w:val="18"/>
                <w:szCs w:val="18"/>
              </w:rPr>
            </w:pPr>
            <w:hyperlink r:id="rId10" w:history="1">
              <w:r w:rsidRPr="000503B4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8"/>
                  <w:szCs w:val="18"/>
                </w:rPr>
                <w:t>aris013007@istruzione.it</w:t>
              </w:r>
            </w:hyperlink>
          </w:p>
        </w:tc>
        <w:tc>
          <w:tcPr>
            <w:tcW w:w="3397" w:type="dxa"/>
            <w:tcBorders>
              <w:top w:val="single" w:sz="4" w:space="0" w:color="C0C0C0"/>
            </w:tcBorders>
            <w:shd w:val="clear" w:color="auto" w:fill="FFFFFF"/>
          </w:tcPr>
          <w:p w14:paraId="0085175B" w14:textId="77777777" w:rsidR="006E3A8B" w:rsidRPr="000503B4" w:rsidRDefault="006E3A8B" w:rsidP="00020F2E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100" w:lineRule="atLeast"/>
              <w:rPr>
                <w:rFonts w:ascii="Tahoma" w:hAnsi="Tahoma" w:cs="Tahoma"/>
                <w:b/>
                <w:bCs/>
                <w:i/>
                <w:color w:val="auto"/>
                <w:sz w:val="18"/>
                <w:szCs w:val="18"/>
              </w:rPr>
            </w:pPr>
            <w:hyperlink r:id="rId11" w:history="1">
              <w:r w:rsidRPr="000503B4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8"/>
                  <w:szCs w:val="18"/>
                </w:rPr>
                <w:t>aris013007@pec.istruzione.it</w:t>
              </w:r>
            </w:hyperlink>
          </w:p>
        </w:tc>
        <w:tc>
          <w:tcPr>
            <w:tcW w:w="3397" w:type="dxa"/>
            <w:tcBorders>
              <w:top w:val="single" w:sz="4" w:space="0" w:color="C0C0C0"/>
            </w:tcBorders>
            <w:shd w:val="clear" w:color="auto" w:fill="FFFFFF"/>
          </w:tcPr>
          <w:p w14:paraId="0CDDBC8D" w14:textId="77777777" w:rsidR="006E3A8B" w:rsidRPr="0009529F" w:rsidRDefault="006E3A8B" w:rsidP="00020F2E">
            <w:pPr>
              <w:pStyle w:val="NormaleWeb"/>
              <w:widowControl w:val="0"/>
              <w:spacing w:before="0" w:after="0" w:line="264" w:lineRule="auto"/>
              <w:ind w:left="-5" w:right="-54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C0C0C0"/>
            </w:tcBorders>
            <w:shd w:val="clear" w:color="auto" w:fill="FFFFFF"/>
          </w:tcPr>
          <w:p w14:paraId="3197336F" w14:textId="77777777" w:rsidR="006E3A8B" w:rsidRPr="0009529F" w:rsidRDefault="006E3A8B" w:rsidP="00020F2E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264" w:lineRule="auto"/>
              <w:ind w:left="211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C0C0C0"/>
            </w:tcBorders>
            <w:shd w:val="clear" w:color="auto" w:fill="FFFFFF"/>
          </w:tcPr>
          <w:p w14:paraId="109CEFDF" w14:textId="77777777" w:rsidR="006E3A8B" w:rsidRPr="0009529F" w:rsidRDefault="006E3A8B" w:rsidP="00020F2E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100" w:lineRule="atLeast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</w:tbl>
    <w:p w14:paraId="0EF48802" w14:textId="77777777" w:rsidR="006E3A8B" w:rsidRPr="0009529F" w:rsidRDefault="006E3A8B" w:rsidP="006E3A8B">
      <w:pPr>
        <w:pStyle w:val="Titolo1"/>
        <w:jc w:val="center"/>
        <w:rPr>
          <w:rFonts w:ascii="Times New Roman" w:eastAsia="Times New Roman" w:hAnsi="Times New Roman" w:cs="Times New Roman"/>
          <w:b w:val="0"/>
          <w:color w:val="auto"/>
          <w:lang w:eastAsia="ar-SA"/>
        </w:rPr>
      </w:pPr>
      <w:bookmarkStart w:id="0" w:name="_Toc511746636"/>
      <w:r w:rsidRPr="0009529F">
        <w:rPr>
          <w:rFonts w:ascii="Times New Roman" w:eastAsia="Times New Roman" w:hAnsi="Times New Roman" w:cs="Times New Roman"/>
          <w:color w:val="auto"/>
          <w:lang w:eastAsia="ar-SA"/>
        </w:rPr>
        <w:t>Questionario di Valutazione dello Studente</w:t>
      </w:r>
      <w:bookmarkEnd w:id="0"/>
    </w:p>
    <w:p w14:paraId="76D589E0" w14:textId="77777777" w:rsidR="006F394D" w:rsidRDefault="006F394D" w:rsidP="004B771C">
      <w:pPr>
        <w:tabs>
          <w:tab w:val="left" w:pos="1374"/>
        </w:tabs>
        <w:spacing w:line="240" w:lineRule="auto"/>
        <w:jc w:val="center"/>
        <w:rPr>
          <w:rFonts w:ascii="Arial" w:hAnsi="Arial"/>
          <w:b/>
          <w:lang w:bidi="he-IL"/>
        </w:rPr>
      </w:pPr>
    </w:p>
    <w:p w14:paraId="05229DF2" w14:textId="1BF27D88" w:rsidR="004B771C" w:rsidRDefault="004B771C" w:rsidP="004B771C">
      <w:pPr>
        <w:tabs>
          <w:tab w:val="left" w:pos="1374"/>
        </w:tabs>
        <w:spacing w:line="240" w:lineRule="auto"/>
        <w:jc w:val="center"/>
        <w:rPr>
          <w:rFonts w:ascii="Arial" w:hAnsi="Arial"/>
          <w:b/>
          <w:lang w:bidi="he-IL"/>
        </w:rPr>
      </w:pPr>
      <w:r w:rsidRPr="004B771C">
        <w:rPr>
          <w:rFonts w:ascii="Arial" w:hAnsi="Arial"/>
          <w:b/>
          <w:lang w:bidi="he-IL"/>
        </w:rPr>
        <w:t xml:space="preserve">SCHEDA DI VALUTAZIONE DELL’ESPERIENZA </w:t>
      </w:r>
      <w:r w:rsidR="006F394D">
        <w:rPr>
          <w:rFonts w:ascii="Arial" w:hAnsi="Arial"/>
          <w:b/>
          <w:lang w:bidi="he-IL"/>
        </w:rPr>
        <w:t xml:space="preserve">DI PCTO </w:t>
      </w:r>
      <w:r w:rsidRPr="004B771C">
        <w:rPr>
          <w:rFonts w:ascii="Arial" w:hAnsi="Arial"/>
          <w:b/>
          <w:lang w:bidi="he-IL"/>
        </w:rPr>
        <w:t>DA PARTE DELLO STUDENTE</w:t>
      </w:r>
    </w:p>
    <w:p w14:paraId="1306DE54" w14:textId="77777777" w:rsidR="006E3A8B" w:rsidRPr="00757553" w:rsidRDefault="006E3A8B" w:rsidP="004B771C">
      <w:pPr>
        <w:tabs>
          <w:tab w:val="left" w:pos="1374"/>
        </w:tabs>
        <w:spacing w:line="240" w:lineRule="auto"/>
        <w:jc w:val="center"/>
        <w:rPr>
          <w:szCs w:val="3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0"/>
      </w:tblGrid>
      <w:tr w:rsidR="004B771C" w:rsidRPr="0086297A" w14:paraId="101DA3BD" w14:textId="77777777" w:rsidTr="00BB77D4">
        <w:tc>
          <w:tcPr>
            <w:tcW w:w="9778" w:type="dxa"/>
          </w:tcPr>
          <w:p w14:paraId="1C1205A3" w14:textId="77777777" w:rsidR="004B771C" w:rsidRDefault="004B771C" w:rsidP="004B771C">
            <w:pPr>
              <w:spacing w:line="240" w:lineRule="auto"/>
            </w:pPr>
            <w:r>
              <w:rPr>
                <w:b/>
              </w:rPr>
              <w:t xml:space="preserve">Nome studente     </w:t>
            </w:r>
            <w:r>
              <w:t>______________________________ Classe _____________________</w:t>
            </w:r>
          </w:p>
          <w:p w14:paraId="7A6F04F2" w14:textId="77777777" w:rsidR="004B771C" w:rsidRPr="0086297A" w:rsidRDefault="004B771C" w:rsidP="004B771C">
            <w:pPr>
              <w:spacing w:line="240" w:lineRule="auto"/>
              <w:rPr>
                <w:b/>
                <w:bCs/>
              </w:rPr>
            </w:pPr>
            <w:r w:rsidRPr="00757553">
              <w:rPr>
                <w:b/>
                <w:bCs/>
              </w:rPr>
              <w:t>Azienda/Ente</w:t>
            </w:r>
            <w:r>
              <w:t xml:space="preserve"> ___________________________________________________________________    </w:t>
            </w:r>
          </w:p>
        </w:tc>
      </w:tr>
    </w:tbl>
    <w:p w14:paraId="5C1F4BD2" w14:textId="77777777" w:rsidR="004B771C" w:rsidRDefault="004B771C" w:rsidP="004B771C">
      <w:pPr>
        <w:pStyle w:val="Corpodeltesto2"/>
        <w:rPr>
          <w:b/>
          <w:bCs/>
          <w:sz w:val="20"/>
        </w:rPr>
      </w:pPr>
    </w:p>
    <w:p w14:paraId="098C0221" w14:textId="77777777" w:rsidR="006E3A8B" w:rsidRDefault="006E3A8B" w:rsidP="004B771C">
      <w:pPr>
        <w:spacing w:line="240" w:lineRule="auto"/>
        <w:ind w:left="426" w:hanging="426"/>
        <w:jc w:val="both"/>
        <w:rPr>
          <w:b/>
          <w:bCs/>
        </w:rPr>
      </w:pPr>
    </w:p>
    <w:p w14:paraId="37ACA00A" w14:textId="77777777" w:rsidR="004B771C" w:rsidRPr="007915DA" w:rsidRDefault="004B771C" w:rsidP="004B771C">
      <w:pPr>
        <w:spacing w:line="240" w:lineRule="auto"/>
        <w:ind w:left="426" w:hanging="426"/>
        <w:jc w:val="both"/>
        <w:rPr>
          <w:b/>
          <w:bCs/>
        </w:rPr>
      </w:pPr>
      <w:bookmarkStart w:id="1" w:name="_GoBack"/>
      <w:bookmarkEnd w:id="1"/>
      <w:r>
        <w:rPr>
          <w:b/>
          <w:bCs/>
        </w:rPr>
        <w:t>1.</w:t>
      </w:r>
      <w:r>
        <w:rPr>
          <w:b/>
          <w:bCs/>
        </w:rPr>
        <w:tab/>
      </w:r>
      <w:r w:rsidRPr="007915DA">
        <w:rPr>
          <w:b/>
          <w:bCs/>
        </w:rPr>
        <w:t>La relazione con il tutor aziendale è stata:</w:t>
      </w:r>
    </w:p>
    <w:p w14:paraId="748476EC" w14:textId="77777777" w:rsidR="004B771C" w:rsidRPr="007915DA" w:rsidRDefault="004B771C" w:rsidP="004B771C">
      <w:pPr>
        <w:numPr>
          <w:ilvl w:val="0"/>
          <w:numId w:val="26"/>
        </w:numPr>
        <w:tabs>
          <w:tab w:val="clear" w:pos="750"/>
          <w:tab w:val="num" w:pos="784"/>
        </w:tabs>
        <w:spacing w:after="0" w:line="240" w:lineRule="auto"/>
        <w:ind w:left="993" w:hanging="567"/>
        <w:jc w:val="both"/>
      </w:pPr>
      <w:r w:rsidRPr="007915DA">
        <w:t>continuativa e stimolante</w:t>
      </w:r>
    </w:p>
    <w:p w14:paraId="18D32D07" w14:textId="77777777" w:rsidR="004B771C" w:rsidRPr="007915DA" w:rsidRDefault="004B771C" w:rsidP="004B771C">
      <w:pPr>
        <w:numPr>
          <w:ilvl w:val="0"/>
          <w:numId w:val="26"/>
        </w:numPr>
        <w:tabs>
          <w:tab w:val="clear" w:pos="750"/>
          <w:tab w:val="num" w:pos="784"/>
        </w:tabs>
        <w:spacing w:after="0" w:line="240" w:lineRule="auto"/>
        <w:ind w:left="993" w:hanging="567"/>
        <w:jc w:val="both"/>
      </w:pPr>
      <w:r w:rsidRPr="007915DA">
        <w:t>continuativa ma non stimolante</w:t>
      </w:r>
    </w:p>
    <w:p w14:paraId="78733198" w14:textId="77777777" w:rsidR="004B771C" w:rsidRPr="007915DA" w:rsidRDefault="004B771C" w:rsidP="004B771C">
      <w:pPr>
        <w:numPr>
          <w:ilvl w:val="0"/>
          <w:numId w:val="26"/>
        </w:numPr>
        <w:tabs>
          <w:tab w:val="clear" w:pos="750"/>
          <w:tab w:val="num" w:pos="784"/>
        </w:tabs>
        <w:spacing w:after="0" w:line="240" w:lineRule="auto"/>
        <w:ind w:left="993" w:hanging="567"/>
        <w:jc w:val="both"/>
      </w:pPr>
      <w:r w:rsidRPr="007915DA">
        <w:t>episodica</w:t>
      </w:r>
    </w:p>
    <w:p w14:paraId="76427C11" w14:textId="77777777" w:rsidR="004B771C" w:rsidRPr="00C61E97" w:rsidRDefault="004B771C" w:rsidP="004B771C">
      <w:pPr>
        <w:numPr>
          <w:ilvl w:val="0"/>
          <w:numId w:val="26"/>
        </w:numPr>
        <w:tabs>
          <w:tab w:val="clear" w:pos="750"/>
          <w:tab w:val="num" w:pos="784"/>
        </w:tabs>
        <w:spacing w:after="120" w:line="240" w:lineRule="auto"/>
        <w:ind w:left="992" w:hanging="567"/>
        <w:jc w:val="both"/>
      </w:pPr>
      <w:r w:rsidRPr="007915DA">
        <w:t>inesistente</w:t>
      </w:r>
    </w:p>
    <w:p w14:paraId="6F9E8F16" w14:textId="77777777" w:rsidR="004B771C" w:rsidRPr="007915DA" w:rsidRDefault="004B771C" w:rsidP="004B771C">
      <w:pPr>
        <w:spacing w:line="240" w:lineRule="auto"/>
        <w:ind w:left="360" w:hanging="360"/>
        <w:jc w:val="both"/>
      </w:pPr>
      <w:r>
        <w:rPr>
          <w:b/>
          <w:bCs/>
        </w:rPr>
        <w:t>2.</w:t>
      </w:r>
      <w:r>
        <w:rPr>
          <w:b/>
          <w:bCs/>
        </w:rPr>
        <w:tab/>
      </w:r>
      <w:r w:rsidRPr="007915DA">
        <w:rPr>
          <w:b/>
          <w:bCs/>
        </w:rPr>
        <w:t>Ti sei trovato inserito/a in un clima di relazioni</w:t>
      </w:r>
      <w:r w:rsidRPr="007915DA">
        <w:t>:</w:t>
      </w:r>
    </w:p>
    <w:p w14:paraId="30E42306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  <w:jc w:val="both"/>
      </w:pPr>
      <w:r w:rsidRPr="007915DA">
        <w:t>positivo e stimolante</w:t>
      </w:r>
    </w:p>
    <w:p w14:paraId="3B20638A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  <w:jc w:val="both"/>
      </w:pPr>
      <w:r w:rsidRPr="007915DA">
        <w:t>poco stimolante</w:t>
      </w:r>
    </w:p>
    <w:p w14:paraId="64976E1C" w14:textId="77777777" w:rsidR="004B771C" w:rsidRPr="007915DA" w:rsidRDefault="004B771C" w:rsidP="004B771C">
      <w:pPr>
        <w:numPr>
          <w:ilvl w:val="0"/>
          <w:numId w:val="26"/>
        </w:numPr>
        <w:spacing w:after="120" w:line="240" w:lineRule="auto"/>
        <w:ind w:left="748" w:hanging="391"/>
        <w:jc w:val="both"/>
      </w:pPr>
      <w:r w:rsidRPr="007915DA">
        <w:t>polemico e</w:t>
      </w:r>
      <w:r>
        <w:t>/o</w:t>
      </w:r>
      <w:r w:rsidRPr="007915DA">
        <w:t xml:space="preserve"> conflittuale</w:t>
      </w:r>
    </w:p>
    <w:p w14:paraId="2068253B" w14:textId="77777777" w:rsidR="004B771C" w:rsidRPr="007915DA" w:rsidRDefault="004B771C" w:rsidP="004B771C">
      <w:pPr>
        <w:spacing w:line="240" w:lineRule="auto"/>
        <w:ind w:left="360" w:hanging="360"/>
        <w:jc w:val="both"/>
        <w:rPr>
          <w:b/>
          <w:bCs/>
        </w:rPr>
      </w:pPr>
      <w:r>
        <w:rPr>
          <w:b/>
          <w:bCs/>
        </w:rPr>
        <w:t>3.</w:t>
      </w:r>
      <w:r>
        <w:rPr>
          <w:b/>
          <w:bCs/>
        </w:rPr>
        <w:tab/>
      </w:r>
      <w:r w:rsidRPr="007915DA">
        <w:rPr>
          <w:b/>
          <w:bCs/>
        </w:rPr>
        <w:t>Durante l’esperienza lavorativa hai svolto:</w:t>
      </w:r>
    </w:p>
    <w:p w14:paraId="566901FA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  <w:jc w:val="both"/>
      </w:pPr>
      <w:r w:rsidRPr="007915DA">
        <w:t>sempre attività semplici e guidate</w:t>
      </w:r>
    </w:p>
    <w:p w14:paraId="157DC0D8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  <w:jc w:val="both"/>
      </w:pPr>
      <w:r w:rsidRPr="007915DA">
        <w:t xml:space="preserve">all’inizio attività semplici e guidate poi più complesse e sempre guidate </w:t>
      </w:r>
    </w:p>
    <w:p w14:paraId="145BDCF6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  <w:jc w:val="both"/>
      </w:pPr>
      <w:r w:rsidRPr="007915DA">
        <w:t>attività complesse fin dall’inizio e sempre guidate</w:t>
      </w:r>
    </w:p>
    <w:p w14:paraId="23388F94" w14:textId="77777777" w:rsidR="004B771C" w:rsidRPr="007915DA" w:rsidRDefault="004B771C" w:rsidP="004B771C">
      <w:pPr>
        <w:numPr>
          <w:ilvl w:val="0"/>
          <w:numId w:val="26"/>
        </w:numPr>
        <w:spacing w:after="120" w:line="240" w:lineRule="auto"/>
        <w:ind w:left="748" w:hanging="391"/>
        <w:jc w:val="both"/>
      </w:pPr>
      <w:r w:rsidRPr="007915DA">
        <w:t>attività complesse sin dall’inizio, ma non guidate</w:t>
      </w:r>
    </w:p>
    <w:p w14:paraId="4BE8DBCF" w14:textId="77777777" w:rsidR="004B771C" w:rsidRPr="007915DA" w:rsidRDefault="004B771C" w:rsidP="004B771C">
      <w:pPr>
        <w:spacing w:line="240" w:lineRule="auto"/>
        <w:ind w:left="364" w:hanging="364"/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ab/>
      </w:r>
      <w:r w:rsidRPr="007915DA">
        <w:rPr>
          <w:b/>
          <w:bCs/>
        </w:rPr>
        <w:t>Le attività realizzate ti sono sembrate in linea con il percorso formativo da te intrapreso?</w:t>
      </w:r>
    </w:p>
    <w:p w14:paraId="3F457322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</w:pPr>
      <w:r w:rsidRPr="007915DA">
        <w:t>sempre</w:t>
      </w:r>
    </w:p>
    <w:p w14:paraId="665EBE82" w14:textId="77777777" w:rsidR="004B771C" w:rsidRDefault="004B771C" w:rsidP="004B771C">
      <w:pPr>
        <w:numPr>
          <w:ilvl w:val="0"/>
          <w:numId w:val="26"/>
        </w:numPr>
        <w:spacing w:after="0" w:line="240" w:lineRule="auto"/>
      </w:pPr>
      <w:r>
        <w:t>qualche volta</w:t>
      </w:r>
    </w:p>
    <w:p w14:paraId="5BBF754A" w14:textId="77777777" w:rsidR="004B771C" w:rsidRDefault="004B771C" w:rsidP="004B771C">
      <w:pPr>
        <w:numPr>
          <w:ilvl w:val="0"/>
          <w:numId w:val="26"/>
        </w:numPr>
        <w:spacing w:after="120" w:line="240" w:lineRule="auto"/>
        <w:ind w:left="748" w:hanging="391"/>
      </w:pPr>
      <w:r w:rsidRPr="007915DA">
        <w:t>ma</w:t>
      </w:r>
      <w:r>
        <w:t>i</w:t>
      </w:r>
    </w:p>
    <w:p w14:paraId="5B037F95" w14:textId="77777777" w:rsidR="004B771C" w:rsidRPr="007915DA" w:rsidRDefault="004B771C" w:rsidP="004B771C">
      <w:pPr>
        <w:spacing w:line="240" w:lineRule="auto"/>
        <w:ind w:left="360" w:hanging="360"/>
        <w:rPr>
          <w:b/>
          <w:bCs/>
        </w:rPr>
      </w:pPr>
      <w:r>
        <w:rPr>
          <w:b/>
          <w:bCs/>
        </w:rPr>
        <w:t>5.</w:t>
      </w:r>
      <w:r>
        <w:rPr>
          <w:b/>
          <w:bCs/>
        </w:rPr>
        <w:tab/>
      </w:r>
      <w:r w:rsidRPr="007915DA">
        <w:rPr>
          <w:b/>
          <w:bCs/>
        </w:rPr>
        <w:t>Ritieni che l’esperienza lavorativa ti abbia permesso di conoscere e comprendere l’organizzazione di lavoro in cui sei stato/a inserito/a?</w:t>
      </w:r>
    </w:p>
    <w:p w14:paraId="30425FF4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</w:pPr>
      <w:r w:rsidRPr="007915DA">
        <w:t>per niente</w:t>
      </w:r>
    </w:p>
    <w:p w14:paraId="7D67F1E6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</w:pPr>
      <w:r w:rsidRPr="007915DA">
        <w:t>poco</w:t>
      </w:r>
    </w:p>
    <w:p w14:paraId="17B7F1BA" w14:textId="77777777" w:rsidR="004B771C" w:rsidRPr="007915DA" w:rsidRDefault="004B771C" w:rsidP="004B771C">
      <w:pPr>
        <w:numPr>
          <w:ilvl w:val="0"/>
          <w:numId w:val="26"/>
        </w:numPr>
        <w:spacing w:after="0" w:line="240" w:lineRule="auto"/>
      </w:pPr>
      <w:r w:rsidRPr="007915DA">
        <w:t>abbastanza</w:t>
      </w:r>
    </w:p>
    <w:p w14:paraId="06C13913" w14:textId="77777777" w:rsidR="004B771C" w:rsidRDefault="004B771C" w:rsidP="004B771C">
      <w:pPr>
        <w:numPr>
          <w:ilvl w:val="0"/>
          <w:numId w:val="26"/>
        </w:numPr>
        <w:spacing w:after="120" w:line="240" w:lineRule="auto"/>
        <w:ind w:left="748" w:hanging="391"/>
      </w:pPr>
      <w:r w:rsidRPr="007915DA">
        <w:t>molto</w:t>
      </w:r>
    </w:p>
    <w:p w14:paraId="3DB752D6" w14:textId="77777777" w:rsidR="004B771C" w:rsidRDefault="004B771C" w:rsidP="004B771C">
      <w:pPr>
        <w:tabs>
          <w:tab w:val="num" w:pos="420"/>
        </w:tabs>
        <w:spacing w:after="120" w:line="240" w:lineRule="auto"/>
        <w:ind w:left="357" w:hanging="357"/>
        <w:rPr>
          <w:b/>
          <w:bCs/>
        </w:rPr>
      </w:pPr>
      <w:r>
        <w:rPr>
          <w:b/>
          <w:bCs/>
        </w:rPr>
        <w:lastRenderedPageBreak/>
        <w:t>6.</w:t>
      </w:r>
      <w:r>
        <w:rPr>
          <w:b/>
          <w:bCs/>
        </w:rPr>
        <w:tab/>
        <w:t>Durante l’esperienza di lavoro ritieni di aver acquisito:</w:t>
      </w:r>
    </w:p>
    <w:p w14:paraId="3CF1B9C7" w14:textId="77777777" w:rsidR="004B771C" w:rsidRDefault="004B771C" w:rsidP="004B771C">
      <w:pPr>
        <w:tabs>
          <w:tab w:val="left" w:pos="3119"/>
        </w:tabs>
        <w:spacing w:line="240" w:lineRule="auto"/>
        <w:ind w:left="993" w:hanging="327"/>
      </w:pPr>
      <w:r w:rsidRPr="00F2047D">
        <w:t>Conoscenze nuove</w:t>
      </w:r>
      <w:r>
        <w:tab/>
      </w:r>
      <w:r>
        <w:sym w:font="Wingdings 2" w:char="F0A3"/>
      </w:r>
      <w:r>
        <w:t xml:space="preserve">   NO</w:t>
      </w:r>
    </w:p>
    <w:p w14:paraId="2070DF90" w14:textId="77777777" w:rsidR="004B771C" w:rsidRDefault="004B771C" w:rsidP="004B771C">
      <w:pPr>
        <w:tabs>
          <w:tab w:val="left" w:pos="3119"/>
        </w:tabs>
        <w:spacing w:line="240" w:lineRule="auto"/>
        <w:ind w:left="993" w:hanging="327"/>
      </w:pPr>
      <w:r>
        <w:tab/>
      </w:r>
      <w:r>
        <w:tab/>
      </w:r>
      <w:r>
        <w:sym w:font="Wingdings 2" w:char="F0A3"/>
      </w:r>
      <w:r>
        <w:tab/>
        <w:t>SI</w:t>
      </w:r>
    </w:p>
    <w:p w14:paraId="253D49BE" w14:textId="77777777" w:rsidR="004B771C" w:rsidRDefault="004B771C" w:rsidP="004B771C">
      <w:pPr>
        <w:tabs>
          <w:tab w:val="left" w:pos="3119"/>
        </w:tabs>
        <w:spacing w:line="240" w:lineRule="auto"/>
        <w:ind w:left="993" w:hanging="327"/>
        <w:jc w:val="both"/>
      </w:pPr>
      <w:r>
        <w:tab/>
      </w:r>
      <w:r>
        <w:tab/>
      </w:r>
      <w:r>
        <w:tab/>
        <w:t>Specificare quali: ___________________________________</w:t>
      </w:r>
    </w:p>
    <w:p w14:paraId="0A079D02" w14:textId="5AABC6C3" w:rsidR="004B771C" w:rsidRDefault="004B771C" w:rsidP="004B771C">
      <w:pPr>
        <w:tabs>
          <w:tab w:val="left" w:pos="3119"/>
        </w:tabs>
        <w:spacing w:line="240" w:lineRule="auto"/>
        <w:ind w:left="993" w:hanging="327"/>
        <w:jc w:val="both"/>
      </w:pPr>
      <w:r>
        <w:tab/>
      </w:r>
      <w:r>
        <w:tab/>
      </w:r>
      <w:r>
        <w:tab/>
        <w:t>__________________________________________________</w:t>
      </w:r>
    </w:p>
    <w:p w14:paraId="611F1EB4" w14:textId="77777777" w:rsidR="004B771C" w:rsidRDefault="004B771C" w:rsidP="004B771C">
      <w:pPr>
        <w:tabs>
          <w:tab w:val="left" w:pos="3119"/>
        </w:tabs>
        <w:spacing w:line="240" w:lineRule="auto"/>
        <w:ind w:left="993" w:hanging="327"/>
      </w:pPr>
      <w:r>
        <w:t>Metodologie di lavoro</w:t>
      </w:r>
      <w:r>
        <w:tab/>
      </w:r>
      <w:r>
        <w:sym w:font="Wingdings 2" w:char="F0A3"/>
      </w:r>
      <w:r>
        <w:tab/>
        <w:t>NO</w:t>
      </w:r>
    </w:p>
    <w:p w14:paraId="01E9DC73" w14:textId="77777777" w:rsidR="004B771C" w:rsidRDefault="004B771C" w:rsidP="004B771C">
      <w:pPr>
        <w:tabs>
          <w:tab w:val="left" w:pos="3119"/>
        </w:tabs>
        <w:spacing w:line="240" w:lineRule="auto"/>
        <w:ind w:left="993" w:hanging="327"/>
      </w:pPr>
      <w:r>
        <w:tab/>
      </w:r>
      <w:r>
        <w:tab/>
      </w:r>
      <w:r>
        <w:sym w:font="Wingdings 2" w:char="F0A3"/>
      </w:r>
      <w:r>
        <w:tab/>
        <w:t>SI</w:t>
      </w:r>
    </w:p>
    <w:p w14:paraId="03BAE154" w14:textId="77777777" w:rsidR="004B771C" w:rsidRDefault="004B771C" w:rsidP="004B771C">
      <w:pPr>
        <w:tabs>
          <w:tab w:val="left" w:pos="3119"/>
        </w:tabs>
        <w:spacing w:line="240" w:lineRule="auto"/>
        <w:ind w:left="993" w:hanging="327"/>
        <w:jc w:val="both"/>
      </w:pPr>
      <w:r>
        <w:tab/>
      </w:r>
      <w:r>
        <w:tab/>
      </w:r>
      <w:r>
        <w:tab/>
        <w:t>Specificare quali: ___________________________________</w:t>
      </w:r>
    </w:p>
    <w:p w14:paraId="7DA4677A" w14:textId="2BB513A5" w:rsidR="006F394D" w:rsidRPr="00DB7582" w:rsidRDefault="004B771C" w:rsidP="00DB7582">
      <w:pPr>
        <w:tabs>
          <w:tab w:val="left" w:pos="3119"/>
        </w:tabs>
        <w:spacing w:line="240" w:lineRule="auto"/>
        <w:ind w:left="993" w:hanging="327"/>
      </w:pPr>
      <w:r>
        <w:tab/>
      </w:r>
      <w:r>
        <w:tab/>
      </w:r>
      <w:r>
        <w:tab/>
        <w:t>__________________________________________________</w:t>
      </w:r>
    </w:p>
    <w:p w14:paraId="7630480B" w14:textId="771BB966" w:rsidR="004B771C" w:rsidRPr="00063EA0" w:rsidRDefault="004B771C" w:rsidP="004B771C">
      <w:pPr>
        <w:spacing w:line="240" w:lineRule="auto"/>
        <w:ind w:left="426" w:hanging="426"/>
        <w:contextualSpacing/>
        <w:rPr>
          <w:rFonts w:cs="Calibri"/>
          <w:b/>
          <w:color w:val="000000"/>
        </w:rPr>
      </w:pPr>
      <w:r w:rsidRPr="00063EA0">
        <w:rPr>
          <w:rFonts w:cs="Calibri"/>
          <w:b/>
          <w:color w:val="000000"/>
        </w:rPr>
        <w:t>7.</w:t>
      </w:r>
      <w:r w:rsidRPr="00063EA0">
        <w:rPr>
          <w:rFonts w:cs="Calibri"/>
          <w:b/>
          <w:color w:val="000000"/>
        </w:rPr>
        <w:tab/>
        <w:t xml:space="preserve">A tuo parere, gli obiettivi concordati con il tutor aziendale sono stati portati a termine? </w:t>
      </w:r>
    </w:p>
    <w:p w14:paraId="3548C89E" w14:textId="77777777" w:rsidR="004B771C" w:rsidRPr="00063EA0" w:rsidRDefault="004B771C" w:rsidP="004B771C">
      <w:pPr>
        <w:numPr>
          <w:ilvl w:val="0"/>
          <w:numId w:val="27"/>
        </w:numPr>
        <w:spacing w:after="0" w:line="240" w:lineRule="auto"/>
        <w:ind w:left="851" w:hanging="425"/>
        <w:contextualSpacing/>
        <w:rPr>
          <w:rFonts w:cs="Calibri"/>
          <w:color w:val="000000"/>
        </w:rPr>
      </w:pPr>
      <w:r w:rsidRPr="00063EA0">
        <w:rPr>
          <w:rFonts w:cs="Calibri"/>
          <w:color w:val="000000"/>
        </w:rPr>
        <w:tab/>
        <w:t xml:space="preserve">per niente </w:t>
      </w:r>
    </w:p>
    <w:p w14:paraId="444525F2" w14:textId="77777777" w:rsidR="004B771C" w:rsidRPr="00063EA0" w:rsidRDefault="004B771C" w:rsidP="004B771C">
      <w:pPr>
        <w:numPr>
          <w:ilvl w:val="0"/>
          <w:numId w:val="27"/>
        </w:numPr>
        <w:spacing w:after="0" w:line="240" w:lineRule="auto"/>
        <w:ind w:left="851" w:hanging="425"/>
        <w:contextualSpacing/>
        <w:rPr>
          <w:rFonts w:cs="Calibri"/>
          <w:color w:val="000000"/>
        </w:rPr>
      </w:pPr>
      <w:r w:rsidRPr="00063EA0">
        <w:rPr>
          <w:rFonts w:cs="Calibri"/>
          <w:color w:val="000000"/>
        </w:rPr>
        <w:tab/>
        <w:t>parzialmente</w:t>
      </w:r>
    </w:p>
    <w:p w14:paraId="2BCD98DF" w14:textId="77777777" w:rsidR="004B771C" w:rsidRPr="00063EA0" w:rsidRDefault="004B771C" w:rsidP="004B771C">
      <w:pPr>
        <w:numPr>
          <w:ilvl w:val="0"/>
          <w:numId w:val="27"/>
        </w:numPr>
        <w:spacing w:after="0" w:line="240" w:lineRule="auto"/>
        <w:ind w:left="851" w:hanging="425"/>
        <w:contextualSpacing/>
        <w:rPr>
          <w:rFonts w:cs="Calibri"/>
          <w:color w:val="000000"/>
        </w:rPr>
      </w:pPr>
      <w:r w:rsidRPr="00063EA0">
        <w:rPr>
          <w:rFonts w:cs="Calibri"/>
          <w:color w:val="000000"/>
        </w:rPr>
        <w:tab/>
        <w:t>del tutto</w:t>
      </w:r>
    </w:p>
    <w:p w14:paraId="096E6254" w14:textId="77777777" w:rsidR="004B771C" w:rsidRPr="00063EA0" w:rsidRDefault="004B771C" w:rsidP="004B771C">
      <w:pPr>
        <w:numPr>
          <w:ilvl w:val="0"/>
          <w:numId w:val="27"/>
        </w:numPr>
        <w:spacing w:after="0" w:line="240" w:lineRule="auto"/>
        <w:ind w:left="851" w:hanging="425"/>
        <w:contextualSpacing/>
        <w:rPr>
          <w:rFonts w:cs="Calibri"/>
          <w:color w:val="000000"/>
        </w:rPr>
      </w:pPr>
      <w:r w:rsidRPr="00063EA0">
        <w:rPr>
          <w:rFonts w:cs="Calibri"/>
          <w:color w:val="000000"/>
        </w:rPr>
        <w:tab/>
        <w:t>altro (specificare</w:t>
      </w:r>
      <w:r w:rsidRPr="00063EA0">
        <w:rPr>
          <w:rFonts w:ascii="Comic Sans MS" w:hAnsi="Comic Sans MS"/>
          <w:color w:val="000000"/>
          <w:sz w:val="20"/>
          <w:szCs w:val="20"/>
        </w:rPr>
        <w:t>____________________________________________________)</w:t>
      </w:r>
    </w:p>
    <w:p w14:paraId="6ABEF6A5" w14:textId="77777777" w:rsidR="004B771C" w:rsidRDefault="004B771C" w:rsidP="004B771C">
      <w:pPr>
        <w:spacing w:line="240" w:lineRule="auto"/>
        <w:ind w:left="360" w:hanging="360"/>
        <w:rPr>
          <w:b/>
          <w:bCs/>
        </w:rPr>
      </w:pPr>
    </w:p>
    <w:p w14:paraId="3B0918BE" w14:textId="77777777" w:rsidR="004B771C" w:rsidRDefault="004B771C" w:rsidP="004B771C">
      <w:pPr>
        <w:spacing w:line="240" w:lineRule="auto"/>
        <w:ind w:left="360" w:hanging="360"/>
        <w:rPr>
          <w:b/>
          <w:bCs/>
        </w:rPr>
      </w:pPr>
      <w:r>
        <w:rPr>
          <w:b/>
          <w:bCs/>
        </w:rPr>
        <w:t>8.</w:t>
      </w:r>
      <w:r>
        <w:rPr>
          <w:b/>
          <w:bCs/>
        </w:rPr>
        <w:tab/>
      </w:r>
      <w:r w:rsidRPr="007915DA">
        <w:rPr>
          <w:b/>
          <w:bCs/>
        </w:rPr>
        <w:t>Individua a tuo parere quali sono le capacità e le competenze che ritieni di aver acquisito dalla tua esperienza di alternanza scuola lavoro:</w:t>
      </w:r>
    </w:p>
    <w:p w14:paraId="67071414" w14:textId="77777777" w:rsidR="004B771C" w:rsidRPr="00B30DE9" w:rsidRDefault="004B771C" w:rsidP="004B771C">
      <w:pPr>
        <w:spacing w:line="240" w:lineRule="auto"/>
        <w:ind w:left="360" w:hanging="360"/>
        <w:rPr>
          <w:b/>
          <w:bCs/>
        </w:rPr>
      </w:pPr>
      <w:r>
        <w:rPr>
          <w:b/>
          <w:bCs/>
        </w:rPr>
        <w:tab/>
      </w:r>
      <w:r w:rsidRPr="007915DA">
        <w:t xml:space="preserve">(esprimi un giudizio secondo questa scala: 1= Per niente; 2= poco; 3= </w:t>
      </w:r>
      <w:r>
        <w:t>abbastanza</w:t>
      </w:r>
      <w:r w:rsidRPr="007915DA">
        <w:t>; 4= molt</w:t>
      </w:r>
      <w:r>
        <w:t>o</w:t>
      </w:r>
      <w:r w:rsidRPr="007915DA">
        <w:t>)</w:t>
      </w:r>
    </w:p>
    <w:p w14:paraId="159A220E" w14:textId="77777777" w:rsidR="004B771C" w:rsidRPr="007915DA" w:rsidRDefault="004B771C" w:rsidP="004B771C">
      <w:pPr>
        <w:spacing w:line="240" w:lineRule="auto"/>
        <w:ind w:left="283"/>
      </w:pP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9"/>
        <w:gridCol w:w="779"/>
        <w:gridCol w:w="780"/>
        <w:gridCol w:w="780"/>
        <w:gridCol w:w="780"/>
      </w:tblGrid>
      <w:tr w:rsidR="004B771C" w:rsidRPr="007915DA" w14:paraId="5DE65A13" w14:textId="77777777" w:rsidTr="00BB77D4">
        <w:trPr>
          <w:trHeight w:val="247"/>
        </w:trPr>
        <w:tc>
          <w:tcPr>
            <w:tcW w:w="6029" w:type="dxa"/>
          </w:tcPr>
          <w:p w14:paraId="55191DF2" w14:textId="77777777" w:rsidR="004B771C" w:rsidRPr="007915DA" w:rsidRDefault="004B771C" w:rsidP="004B771C">
            <w:pPr>
              <w:spacing w:line="240" w:lineRule="auto"/>
            </w:pPr>
            <w:r w:rsidRPr="007915DA">
              <w:t>Lavorare in gruppo</w:t>
            </w:r>
          </w:p>
        </w:tc>
        <w:tc>
          <w:tcPr>
            <w:tcW w:w="779" w:type="dxa"/>
          </w:tcPr>
          <w:p w14:paraId="3F9EA2DB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43DA9283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33337518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581FFAD3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1028CEAE" w14:textId="77777777" w:rsidTr="00BB77D4">
        <w:trPr>
          <w:trHeight w:val="247"/>
        </w:trPr>
        <w:tc>
          <w:tcPr>
            <w:tcW w:w="6029" w:type="dxa"/>
          </w:tcPr>
          <w:p w14:paraId="691A7A8B" w14:textId="77777777" w:rsidR="004B771C" w:rsidRPr="007915DA" w:rsidRDefault="004B771C" w:rsidP="004B771C">
            <w:pPr>
              <w:spacing w:line="240" w:lineRule="auto"/>
            </w:pPr>
            <w:r w:rsidRPr="007915DA">
              <w:t>Rispettare gli orari di lavoro</w:t>
            </w:r>
          </w:p>
        </w:tc>
        <w:tc>
          <w:tcPr>
            <w:tcW w:w="779" w:type="dxa"/>
          </w:tcPr>
          <w:p w14:paraId="37DC1910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11BA4A3D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32BECE51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5CFDD031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4F71CC23" w14:textId="77777777" w:rsidTr="00BB77D4">
        <w:trPr>
          <w:trHeight w:val="247"/>
        </w:trPr>
        <w:tc>
          <w:tcPr>
            <w:tcW w:w="6029" w:type="dxa"/>
          </w:tcPr>
          <w:p w14:paraId="088DABC0" w14:textId="77777777" w:rsidR="004B771C" w:rsidRPr="007915DA" w:rsidRDefault="004B771C" w:rsidP="004B771C">
            <w:pPr>
              <w:spacing w:line="240" w:lineRule="auto"/>
            </w:pPr>
            <w:r w:rsidRPr="007915DA">
              <w:t>Adattarmi a nuovi ambienti sconosciuti</w:t>
            </w:r>
          </w:p>
        </w:tc>
        <w:tc>
          <w:tcPr>
            <w:tcW w:w="779" w:type="dxa"/>
          </w:tcPr>
          <w:p w14:paraId="3E02A39E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064BA717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1F55C3CC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3845238E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611FA18F" w14:textId="77777777" w:rsidTr="00BB77D4">
        <w:trPr>
          <w:trHeight w:val="212"/>
        </w:trPr>
        <w:tc>
          <w:tcPr>
            <w:tcW w:w="6029" w:type="dxa"/>
          </w:tcPr>
          <w:p w14:paraId="5BB1347A" w14:textId="77777777" w:rsidR="004B771C" w:rsidRPr="007915DA" w:rsidRDefault="004B771C" w:rsidP="004B771C">
            <w:pPr>
              <w:spacing w:line="240" w:lineRule="auto"/>
            </w:pPr>
            <w:r w:rsidRPr="007915DA">
              <w:t>Utilizzare risorse organizzative per eseguire il lavoro</w:t>
            </w:r>
          </w:p>
        </w:tc>
        <w:tc>
          <w:tcPr>
            <w:tcW w:w="779" w:type="dxa"/>
          </w:tcPr>
          <w:p w14:paraId="38371D63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356F3C7A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076FE22D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6A448142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1596646E" w14:textId="77777777" w:rsidTr="00BB77D4">
        <w:trPr>
          <w:trHeight w:val="247"/>
        </w:trPr>
        <w:tc>
          <w:tcPr>
            <w:tcW w:w="6029" w:type="dxa"/>
          </w:tcPr>
          <w:p w14:paraId="1585C9F6" w14:textId="77777777" w:rsidR="004B771C" w:rsidRPr="007915DA" w:rsidRDefault="004B771C" w:rsidP="004B771C">
            <w:pPr>
              <w:spacing w:line="240" w:lineRule="auto"/>
            </w:pPr>
            <w:r w:rsidRPr="007915DA">
              <w:t xml:space="preserve">Prendere decisioni </w:t>
            </w:r>
          </w:p>
        </w:tc>
        <w:tc>
          <w:tcPr>
            <w:tcW w:w="779" w:type="dxa"/>
          </w:tcPr>
          <w:p w14:paraId="48A1A222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7BD5BBEE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51978189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3C514A26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505A7A5C" w14:textId="77777777" w:rsidTr="00BB77D4">
        <w:trPr>
          <w:trHeight w:val="142"/>
        </w:trPr>
        <w:tc>
          <w:tcPr>
            <w:tcW w:w="6029" w:type="dxa"/>
          </w:tcPr>
          <w:p w14:paraId="45979485" w14:textId="77777777" w:rsidR="004B771C" w:rsidRPr="007915DA" w:rsidRDefault="004B771C" w:rsidP="004B771C">
            <w:pPr>
              <w:spacing w:line="240" w:lineRule="auto"/>
            </w:pPr>
            <w:r w:rsidRPr="007915DA">
              <w:t xml:space="preserve">Gestire le attività </w:t>
            </w:r>
            <w:r>
              <w:t>organizzandomi in autonomia</w:t>
            </w:r>
          </w:p>
        </w:tc>
        <w:tc>
          <w:tcPr>
            <w:tcW w:w="779" w:type="dxa"/>
          </w:tcPr>
          <w:p w14:paraId="632993DF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4D1ABEE2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1619BB05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74287D43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1EED14B1" w14:textId="77777777" w:rsidTr="00BB77D4">
        <w:trPr>
          <w:trHeight w:val="247"/>
        </w:trPr>
        <w:tc>
          <w:tcPr>
            <w:tcW w:w="6029" w:type="dxa"/>
          </w:tcPr>
          <w:p w14:paraId="3A15018D" w14:textId="77777777" w:rsidR="004B771C" w:rsidRPr="007915DA" w:rsidRDefault="004B771C" w:rsidP="004B771C">
            <w:pPr>
              <w:spacing w:line="240" w:lineRule="auto"/>
            </w:pPr>
            <w:r w:rsidRPr="007915DA">
              <w:t>Rispettare i tempi di consegna del lavoro</w:t>
            </w:r>
          </w:p>
        </w:tc>
        <w:tc>
          <w:tcPr>
            <w:tcW w:w="779" w:type="dxa"/>
          </w:tcPr>
          <w:p w14:paraId="52E947CD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5A746B8C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3F4EBF2A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4B0877E9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5BE92711" w14:textId="77777777" w:rsidTr="00BB77D4">
        <w:trPr>
          <w:trHeight w:val="247"/>
        </w:trPr>
        <w:tc>
          <w:tcPr>
            <w:tcW w:w="6029" w:type="dxa"/>
          </w:tcPr>
          <w:p w14:paraId="083F8520" w14:textId="77777777" w:rsidR="004B771C" w:rsidRPr="007915DA" w:rsidRDefault="004B771C" w:rsidP="004B771C">
            <w:pPr>
              <w:spacing w:line="240" w:lineRule="auto"/>
            </w:pPr>
            <w:r w:rsidRPr="007915DA">
              <w:t>Affrontare gli imprevisti</w:t>
            </w:r>
          </w:p>
        </w:tc>
        <w:tc>
          <w:tcPr>
            <w:tcW w:w="779" w:type="dxa"/>
          </w:tcPr>
          <w:p w14:paraId="07E2C04B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20F7C268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5BE9DC5B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35B78153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3A50F735" w14:textId="77777777" w:rsidTr="00BB77D4">
        <w:trPr>
          <w:trHeight w:val="247"/>
        </w:trPr>
        <w:tc>
          <w:tcPr>
            <w:tcW w:w="6029" w:type="dxa"/>
          </w:tcPr>
          <w:p w14:paraId="1A8C8FD2" w14:textId="77777777" w:rsidR="004B771C" w:rsidRPr="007915DA" w:rsidRDefault="004B771C" w:rsidP="004B771C">
            <w:pPr>
              <w:spacing w:line="240" w:lineRule="auto"/>
            </w:pPr>
            <w:r w:rsidRPr="007915DA">
              <w:t>Risolvere problemi sul lavoro</w:t>
            </w:r>
          </w:p>
        </w:tc>
        <w:tc>
          <w:tcPr>
            <w:tcW w:w="779" w:type="dxa"/>
          </w:tcPr>
          <w:p w14:paraId="1D761A32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56D7BEC3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2DBE2D6F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73E1D90F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2B3A45AB" w14:textId="77777777" w:rsidTr="00BB77D4">
        <w:trPr>
          <w:trHeight w:val="247"/>
        </w:trPr>
        <w:tc>
          <w:tcPr>
            <w:tcW w:w="6029" w:type="dxa"/>
          </w:tcPr>
          <w:p w14:paraId="4F286F50" w14:textId="77777777" w:rsidR="004B771C" w:rsidRPr="007915DA" w:rsidRDefault="004B771C" w:rsidP="004B771C">
            <w:pPr>
              <w:spacing w:line="240" w:lineRule="auto"/>
            </w:pPr>
            <w:r w:rsidRPr="007915DA">
              <w:t>Adattarmi ai ritmi di lavoro</w:t>
            </w:r>
          </w:p>
        </w:tc>
        <w:tc>
          <w:tcPr>
            <w:tcW w:w="779" w:type="dxa"/>
          </w:tcPr>
          <w:p w14:paraId="5D433FB4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77EFCEF4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45E35C6E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3E5DB01E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6F81AC2F" w14:textId="77777777" w:rsidTr="00BB77D4">
        <w:trPr>
          <w:trHeight w:val="247"/>
        </w:trPr>
        <w:tc>
          <w:tcPr>
            <w:tcW w:w="6029" w:type="dxa"/>
          </w:tcPr>
          <w:p w14:paraId="758F71A2" w14:textId="77777777" w:rsidR="004B771C" w:rsidRPr="007915DA" w:rsidRDefault="004B771C" w:rsidP="004B771C">
            <w:pPr>
              <w:spacing w:line="240" w:lineRule="auto"/>
            </w:pPr>
            <w:r w:rsidRPr="007915DA">
              <w:t>Concentrarmi sulle cose da fare</w:t>
            </w:r>
          </w:p>
        </w:tc>
        <w:tc>
          <w:tcPr>
            <w:tcW w:w="779" w:type="dxa"/>
          </w:tcPr>
          <w:p w14:paraId="1B073CC1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7FB276F9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7C8B3DDE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04D160F8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  <w:tr w:rsidR="004B771C" w:rsidRPr="007915DA" w14:paraId="50D59647" w14:textId="77777777" w:rsidTr="00BB77D4">
        <w:trPr>
          <w:trHeight w:val="247"/>
        </w:trPr>
        <w:tc>
          <w:tcPr>
            <w:tcW w:w="6029" w:type="dxa"/>
          </w:tcPr>
          <w:p w14:paraId="5CB779B7" w14:textId="77777777" w:rsidR="004B771C" w:rsidRPr="007915DA" w:rsidRDefault="004B771C" w:rsidP="004B771C">
            <w:pPr>
              <w:spacing w:line="240" w:lineRule="auto"/>
            </w:pPr>
            <w:r w:rsidRPr="007915DA">
              <w:t xml:space="preserve">Saper </w:t>
            </w:r>
            <w:r>
              <w:t>ascoltare e comunicare con gli altri</w:t>
            </w:r>
          </w:p>
        </w:tc>
        <w:tc>
          <w:tcPr>
            <w:tcW w:w="779" w:type="dxa"/>
          </w:tcPr>
          <w:p w14:paraId="05C53807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1</w:t>
            </w:r>
          </w:p>
        </w:tc>
        <w:tc>
          <w:tcPr>
            <w:tcW w:w="780" w:type="dxa"/>
          </w:tcPr>
          <w:p w14:paraId="7A031026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2</w:t>
            </w:r>
          </w:p>
        </w:tc>
        <w:tc>
          <w:tcPr>
            <w:tcW w:w="780" w:type="dxa"/>
          </w:tcPr>
          <w:p w14:paraId="628F7711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3</w:t>
            </w:r>
          </w:p>
        </w:tc>
        <w:tc>
          <w:tcPr>
            <w:tcW w:w="780" w:type="dxa"/>
          </w:tcPr>
          <w:p w14:paraId="34D7AB5B" w14:textId="77777777" w:rsidR="004B771C" w:rsidRPr="007915DA" w:rsidRDefault="004B771C" w:rsidP="004B771C">
            <w:pPr>
              <w:spacing w:line="240" w:lineRule="auto"/>
              <w:jc w:val="center"/>
            </w:pPr>
            <w:r w:rsidRPr="007915DA">
              <w:t>4</w:t>
            </w:r>
          </w:p>
        </w:tc>
      </w:tr>
    </w:tbl>
    <w:p w14:paraId="2CF301ED" w14:textId="77777777" w:rsidR="004B771C" w:rsidRDefault="004B771C" w:rsidP="004B771C">
      <w:pPr>
        <w:spacing w:line="240" w:lineRule="auto"/>
      </w:pPr>
    </w:p>
    <w:p w14:paraId="019DBCAA" w14:textId="77777777" w:rsidR="004B771C" w:rsidRPr="00063EA0" w:rsidRDefault="004B771C" w:rsidP="004B771C">
      <w:pPr>
        <w:spacing w:line="240" w:lineRule="auto"/>
        <w:ind w:left="426" w:hanging="426"/>
        <w:contextualSpacing/>
        <w:rPr>
          <w:rFonts w:cs="Calibri"/>
          <w:b/>
          <w:color w:val="000000"/>
        </w:rPr>
      </w:pPr>
      <w:r w:rsidRPr="00063EA0">
        <w:rPr>
          <w:rFonts w:cs="Calibri"/>
          <w:b/>
          <w:color w:val="000000"/>
        </w:rPr>
        <w:t>9.</w:t>
      </w:r>
      <w:r w:rsidRPr="00063EA0">
        <w:rPr>
          <w:rFonts w:cs="Calibri"/>
          <w:b/>
          <w:color w:val="000000"/>
        </w:rPr>
        <w:tab/>
        <w:t>Indica, tra le seguenti opzioni, le eventuali difficoltà che hai incontrato durante l’alternanza:</w:t>
      </w:r>
    </w:p>
    <w:p w14:paraId="1B5B77E3" w14:textId="77777777" w:rsidR="004B771C" w:rsidRPr="00063EA0" w:rsidRDefault="004B771C" w:rsidP="004B771C">
      <w:pPr>
        <w:spacing w:line="240" w:lineRule="auto"/>
        <w:ind w:left="426"/>
        <w:contextualSpacing/>
        <w:rPr>
          <w:rFonts w:cs="Calibri"/>
          <w:color w:val="000000"/>
        </w:rPr>
      </w:pPr>
      <w:r w:rsidRPr="00063EA0">
        <w:rPr>
          <w:rFonts w:cs="Calibri"/>
          <w:color w:val="000000"/>
        </w:rPr>
        <w:t>(</w:t>
      </w:r>
      <w:proofErr w:type="gramStart"/>
      <w:r w:rsidRPr="00063EA0">
        <w:rPr>
          <w:rFonts w:cs="Calibri"/>
          <w:color w:val="000000"/>
        </w:rPr>
        <w:t>scegli</w:t>
      </w:r>
      <w:proofErr w:type="gramEnd"/>
      <w:r w:rsidRPr="00063EA0">
        <w:rPr>
          <w:rFonts w:cs="Calibri"/>
          <w:color w:val="000000"/>
        </w:rPr>
        <w:t xml:space="preserve"> indicando con una crocetta </w:t>
      </w:r>
      <w:r w:rsidRPr="00C60454">
        <w:rPr>
          <w:rFonts w:cs="Calibri"/>
          <w:color w:val="000000"/>
          <w:u w:val="single"/>
        </w:rPr>
        <w:t>una o più difficoltà</w:t>
      </w:r>
      <w:r w:rsidRPr="00063EA0">
        <w:rPr>
          <w:rFonts w:cs="Calibri"/>
          <w:color w:val="000000"/>
        </w:rPr>
        <w:t xml:space="preserve"> fra quelle sotto elencate) </w:t>
      </w:r>
    </w:p>
    <w:p w14:paraId="1F1306CD" w14:textId="77777777" w:rsidR="004B771C" w:rsidRPr="00063EA0" w:rsidRDefault="004B771C" w:rsidP="004B771C">
      <w:pPr>
        <w:spacing w:line="240" w:lineRule="auto"/>
        <w:contextualSpacing/>
        <w:jc w:val="center"/>
        <w:rPr>
          <w:rFonts w:ascii="Comic Sans MS" w:hAnsi="Comic Sans MS"/>
          <w:color w:val="000000"/>
          <w:sz w:val="20"/>
          <w:szCs w:val="20"/>
        </w:rPr>
      </w:pPr>
    </w:p>
    <w:tbl>
      <w:tblPr>
        <w:tblW w:w="4634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1"/>
        <w:gridCol w:w="642"/>
      </w:tblGrid>
      <w:tr w:rsidR="004B771C" w:rsidRPr="00C30556" w14:paraId="5132C638" w14:textId="77777777" w:rsidTr="00BB77D4">
        <w:tc>
          <w:tcPr>
            <w:tcW w:w="4640" w:type="pct"/>
            <w:tcBorders>
              <w:top w:val="single" w:sz="4" w:space="0" w:color="2F5496"/>
            </w:tcBorders>
            <w:shd w:val="clear" w:color="auto" w:fill="auto"/>
          </w:tcPr>
          <w:p w14:paraId="37F8A274" w14:textId="77777777" w:rsidR="004B771C" w:rsidRPr="00063EA0" w:rsidRDefault="004B771C" w:rsidP="004B771C">
            <w:pPr>
              <w:spacing w:line="240" w:lineRule="auto"/>
              <w:contextualSpacing/>
              <w:rPr>
                <w:rFonts w:cs="Calibri"/>
                <w:color w:val="000000"/>
              </w:rPr>
            </w:pPr>
            <w:r w:rsidRPr="00063EA0">
              <w:rPr>
                <w:rFonts w:cs="Calibri"/>
                <w:color w:val="000000"/>
              </w:rPr>
              <w:lastRenderedPageBreak/>
              <w:t xml:space="preserve">Scarso interesse per le attività da svolgere </w:t>
            </w:r>
          </w:p>
        </w:tc>
        <w:tc>
          <w:tcPr>
            <w:tcW w:w="360" w:type="pct"/>
            <w:tcBorders>
              <w:top w:val="single" w:sz="4" w:space="0" w:color="2F5496"/>
            </w:tcBorders>
            <w:shd w:val="clear" w:color="auto" w:fill="auto"/>
          </w:tcPr>
          <w:p w14:paraId="587D1245" w14:textId="77777777" w:rsidR="004B771C" w:rsidRPr="00063EA0" w:rsidRDefault="004B771C" w:rsidP="004B771C">
            <w:pPr>
              <w:spacing w:line="240" w:lineRule="auto"/>
              <w:contextualSpacing/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B771C" w:rsidRPr="00C30556" w14:paraId="6D6B70BF" w14:textId="77777777" w:rsidTr="00BB77D4">
        <w:tc>
          <w:tcPr>
            <w:tcW w:w="4640" w:type="pct"/>
            <w:shd w:val="clear" w:color="auto" w:fill="auto"/>
          </w:tcPr>
          <w:p w14:paraId="23EB346D" w14:textId="77777777" w:rsidR="004B771C" w:rsidRPr="00063EA0" w:rsidRDefault="004B771C" w:rsidP="004B771C">
            <w:pPr>
              <w:spacing w:line="240" w:lineRule="auto"/>
              <w:contextualSpacing/>
              <w:rPr>
                <w:rFonts w:cs="Calibri"/>
                <w:color w:val="000000"/>
              </w:rPr>
            </w:pPr>
            <w:r w:rsidRPr="00063EA0">
              <w:rPr>
                <w:rFonts w:cs="Calibri"/>
                <w:color w:val="000000"/>
              </w:rPr>
              <w:t xml:space="preserve">Ripetitività delle attività da svolgere </w:t>
            </w:r>
          </w:p>
        </w:tc>
        <w:tc>
          <w:tcPr>
            <w:tcW w:w="360" w:type="pct"/>
            <w:shd w:val="clear" w:color="auto" w:fill="auto"/>
          </w:tcPr>
          <w:p w14:paraId="11470A86" w14:textId="77777777" w:rsidR="004B771C" w:rsidRPr="00063EA0" w:rsidRDefault="004B771C" w:rsidP="004B771C">
            <w:pPr>
              <w:spacing w:line="240" w:lineRule="auto"/>
              <w:contextualSpacing/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B771C" w:rsidRPr="00C30556" w14:paraId="656EDFF7" w14:textId="77777777" w:rsidTr="00BB77D4">
        <w:tc>
          <w:tcPr>
            <w:tcW w:w="4640" w:type="pct"/>
            <w:shd w:val="clear" w:color="auto" w:fill="auto"/>
          </w:tcPr>
          <w:p w14:paraId="4DD146D2" w14:textId="77777777" w:rsidR="004B771C" w:rsidRPr="00063EA0" w:rsidRDefault="004B771C" w:rsidP="004B771C">
            <w:pPr>
              <w:spacing w:line="240" w:lineRule="auto"/>
              <w:contextualSpacing/>
              <w:rPr>
                <w:rFonts w:cs="Calibri"/>
                <w:color w:val="000000"/>
              </w:rPr>
            </w:pPr>
            <w:r w:rsidRPr="00063EA0">
              <w:rPr>
                <w:rFonts w:cs="Calibri"/>
                <w:color w:val="000000"/>
              </w:rPr>
              <w:t>Non essere stato adeguatamente informato</w:t>
            </w:r>
          </w:p>
        </w:tc>
        <w:tc>
          <w:tcPr>
            <w:tcW w:w="360" w:type="pct"/>
            <w:shd w:val="clear" w:color="auto" w:fill="auto"/>
          </w:tcPr>
          <w:p w14:paraId="7096D4CE" w14:textId="77777777" w:rsidR="004B771C" w:rsidRPr="00063EA0" w:rsidRDefault="004B771C" w:rsidP="004B771C">
            <w:pPr>
              <w:spacing w:line="240" w:lineRule="auto"/>
              <w:contextualSpacing/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B771C" w:rsidRPr="00C30556" w14:paraId="61497643" w14:textId="77777777" w:rsidTr="00BB77D4">
        <w:tc>
          <w:tcPr>
            <w:tcW w:w="4640" w:type="pct"/>
            <w:shd w:val="clear" w:color="auto" w:fill="auto"/>
          </w:tcPr>
          <w:p w14:paraId="6992EDC1" w14:textId="77777777" w:rsidR="004B771C" w:rsidRPr="00063EA0" w:rsidRDefault="004B771C" w:rsidP="004B771C">
            <w:pPr>
              <w:spacing w:line="240" w:lineRule="auto"/>
              <w:contextualSpacing/>
              <w:rPr>
                <w:rFonts w:cs="Calibri"/>
                <w:color w:val="000000"/>
              </w:rPr>
            </w:pPr>
            <w:r w:rsidRPr="00063EA0">
              <w:rPr>
                <w:rFonts w:cs="Calibri"/>
                <w:color w:val="000000"/>
              </w:rPr>
              <w:t xml:space="preserve">Non essere stato adeguatamente formato </w:t>
            </w:r>
          </w:p>
        </w:tc>
        <w:tc>
          <w:tcPr>
            <w:tcW w:w="360" w:type="pct"/>
            <w:shd w:val="clear" w:color="auto" w:fill="auto"/>
          </w:tcPr>
          <w:p w14:paraId="44B7FBF3" w14:textId="77777777" w:rsidR="004B771C" w:rsidRPr="00063EA0" w:rsidRDefault="004B771C" w:rsidP="004B771C">
            <w:pPr>
              <w:spacing w:line="240" w:lineRule="auto"/>
              <w:contextualSpacing/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B771C" w:rsidRPr="00C30556" w14:paraId="72CB13B3" w14:textId="77777777" w:rsidTr="00BB77D4">
        <w:tc>
          <w:tcPr>
            <w:tcW w:w="4640" w:type="pct"/>
            <w:shd w:val="clear" w:color="auto" w:fill="auto"/>
          </w:tcPr>
          <w:p w14:paraId="5A4AD223" w14:textId="77777777" w:rsidR="004B771C" w:rsidRPr="00063EA0" w:rsidRDefault="004B771C" w:rsidP="004B771C">
            <w:pPr>
              <w:spacing w:line="240" w:lineRule="auto"/>
              <w:contextualSpacing/>
              <w:rPr>
                <w:rFonts w:cs="Calibri"/>
                <w:color w:val="000000"/>
              </w:rPr>
            </w:pPr>
            <w:r w:rsidRPr="00063EA0">
              <w:rPr>
                <w:rFonts w:cs="Calibri"/>
                <w:color w:val="000000"/>
              </w:rPr>
              <w:t>Non essere stato adeguatamente seguito</w:t>
            </w:r>
          </w:p>
        </w:tc>
        <w:tc>
          <w:tcPr>
            <w:tcW w:w="360" w:type="pct"/>
            <w:shd w:val="clear" w:color="auto" w:fill="auto"/>
          </w:tcPr>
          <w:p w14:paraId="036C74D7" w14:textId="77777777" w:rsidR="004B771C" w:rsidRPr="00063EA0" w:rsidRDefault="004B771C" w:rsidP="004B771C">
            <w:pPr>
              <w:spacing w:line="240" w:lineRule="auto"/>
              <w:contextualSpacing/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B771C" w:rsidRPr="00C30556" w14:paraId="1B588967" w14:textId="77777777" w:rsidTr="00BB77D4">
        <w:tc>
          <w:tcPr>
            <w:tcW w:w="4640" w:type="pct"/>
            <w:shd w:val="clear" w:color="auto" w:fill="auto"/>
          </w:tcPr>
          <w:p w14:paraId="73BFB1AF" w14:textId="77777777" w:rsidR="004B771C" w:rsidRPr="00063EA0" w:rsidRDefault="004B771C" w:rsidP="004B771C">
            <w:pPr>
              <w:spacing w:line="240" w:lineRule="auto"/>
              <w:contextualSpacing/>
              <w:rPr>
                <w:rFonts w:cs="Calibri"/>
                <w:i/>
                <w:color w:val="000000"/>
              </w:rPr>
            </w:pPr>
            <w:r w:rsidRPr="00063EA0">
              <w:rPr>
                <w:rFonts w:cs="Calibri"/>
                <w:color w:val="000000"/>
              </w:rPr>
              <w:t xml:space="preserve">Altro </w:t>
            </w:r>
            <w:r w:rsidRPr="00063EA0">
              <w:rPr>
                <w:rFonts w:cs="Calibri"/>
                <w:i/>
                <w:color w:val="000000"/>
              </w:rPr>
              <w:t>(specificare)</w:t>
            </w:r>
          </w:p>
          <w:p w14:paraId="1C1089ED" w14:textId="77777777" w:rsidR="004B771C" w:rsidRPr="00063EA0" w:rsidRDefault="004B771C" w:rsidP="004B771C">
            <w:pPr>
              <w:spacing w:line="240" w:lineRule="auto"/>
              <w:contextualSpacing/>
              <w:rPr>
                <w:rFonts w:cs="Calibri"/>
                <w:color w:val="000000"/>
              </w:rPr>
            </w:pPr>
          </w:p>
        </w:tc>
        <w:tc>
          <w:tcPr>
            <w:tcW w:w="360" w:type="pct"/>
            <w:shd w:val="clear" w:color="auto" w:fill="auto"/>
          </w:tcPr>
          <w:p w14:paraId="41880C9C" w14:textId="77777777" w:rsidR="004B771C" w:rsidRPr="00063EA0" w:rsidRDefault="004B771C" w:rsidP="004B771C">
            <w:pPr>
              <w:spacing w:line="240" w:lineRule="auto"/>
              <w:contextualSpacing/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</w:tbl>
    <w:p w14:paraId="2E9BE7E5" w14:textId="77777777" w:rsidR="004B771C" w:rsidRDefault="004B771C" w:rsidP="004B771C">
      <w:pPr>
        <w:spacing w:line="240" w:lineRule="auto"/>
      </w:pPr>
    </w:p>
    <w:p w14:paraId="2E1C0DDD" w14:textId="77777777" w:rsidR="004B771C" w:rsidRPr="00063EA0" w:rsidRDefault="004B771C" w:rsidP="004B771C">
      <w:pPr>
        <w:spacing w:line="240" w:lineRule="auto"/>
        <w:ind w:left="420" w:hanging="420"/>
        <w:contextualSpacing/>
        <w:rPr>
          <w:rFonts w:cs="Calibri"/>
          <w:b/>
          <w:color w:val="000000"/>
        </w:rPr>
      </w:pPr>
      <w:r w:rsidRPr="00063EA0">
        <w:rPr>
          <w:rFonts w:cs="Calibri"/>
          <w:b/>
          <w:color w:val="000000"/>
        </w:rPr>
        <w:t>10.</w:t>
      </w:r>
      <w:r w:rsidRPr="00063EA0">
        <w:rPr>
          <w:rFonts w:cs="Calibri"/>
          <w:b/>
          <w:color w:val="000000"/>
        </w:rPr>
        <w:tab/>
        <w:t>Nel complesso sei soddisfatto dell’esperienza</w:t>
      </w:r>
      <w:r>
        <w:rPr>
          <w:rFonts w:cs="Calibri"/>
          <w:b/>
          <w:color w:val="000000"/>
        </w:rPr>
        <w:t xml:space="preserve"> di alternanza scuola lavoro</w:t>
      </w:r>
      <w:r w:rsidRPr="00063EA0">
        <w:rPr>
          <w:rFonts w:cs="Calibri"/>
          <w:b/>
          <w:color w:val="000000"/>
        </w:rPr>
        <w:t>?</w:t>
      </w:r>
    </w:p>
    <w:p w14:paraId="054CB0AE" w14:textId="77777777" w:rsidR="004B771C" w:rsidRPr="00063EA0" w:rsidRDefault="004B771C" w:rsidP="004B771C">
      <w:pPr>
        <w:numPr>
          <w:ilvl w:val="0"/>
          <w:numId w:val="28"/>
        </w:numPr>
        <w:spacing w:after="0" w:line="240" w:lineRule="auto"/>
        <w:ind w:left="851" w:hanging="425"/>
        <w:rPr>
          <w:rFonts w:cs="Calibri"/>
          <w:color w:val="000000"/>
        </w:rPr>
      </w:pPr>
      <w:r w:rsidRPr="00063EA0">
        <w:rPr>
          <w:rFonts w:cs="Calibri"/>
          <w:color w:val="000000"/>
        </w:rPr>
        <w:tab/>
        <w:t xml:space="preserve">per niente </w:t>
      </w:r>
    </w:p>
    <w:p w14:paraId="6A22AB12" w14:textId="77777777" w:rsidR="004B771C" w:rsidRPr="00063EA0" w:rsidRDefault="004B771C" w:rsidP="004B771C">
      <w:pPr>
        <w:numPr>
          <w:ilvl w:val="0"/>
          <w:numId w:val="28"/>
        </w:numPr>
        <w:spacing w:after="0" w:line="240" w:lineRule="auto"/>
        <w:ind w:left="851" w:hanging="425"/>
        <w:rPr>
          <w:rFonts w:cs="Calibri"/>
          <w:color w:val="000000"/>
        </w:rPr>
      </w:pPr>
      <w:r w:rsidRPr="00063EA0">
        <w:rPr>
          <w:rFonts w:cs="Calibri"/>
          <w:color w:val="000000"/>
        </w:rPr>
        <w:tab/>
        <w:t>poco</w:t>
      </w:r>
    </w:p>
    <w:p w14:paraId="4F09C3A7" w14:textId="77777777" w:rsidR="004B771C" w:rsidRPr="00063EA0" w:rsidRDefault="004B771C" w:rsidP="004B771C">
      <w:pPr>
        <w:numPr>
          <w:ilvl w:val="0"/>
          <w:numId w:val="28"/>
        </w:numPr>
        <w:spacing w:after="0" w:line="240" w:lineRule="auto"/>
        <w:ind w:left="851" w:hanging="425"/>
        <w:rPr>
          <w:rFonts w:cs="Calibri"/>
          <w:color w:val="000000"/>
        </w:rPr>
      </w:pPr>
      <w:r w:rsidRPr="00063EA0">
        <w:rPr>
          <w:rFonts w:cs="Calibri"/>
          <w:color w:val="000000"/>
        </w:rPr>
        <w:tab/>
        <w:t xml:space="preserve">abbastanza </w:t>
      </w:r>
    </w:p>
    <w:p w14:paraId="3B667153" w14:textId="60E028A1" w:rsidR="0012514E" w:rsidRPr="00DB7582" w:rsidRDefault="004B771C" w:rsidP="00DB7582">
      <w:pPr>
        <w:numPr>
          <w:ilvl w:val="0"/>
          <w:numId w:val="28"/>
        </w:numPr>
        <w:spacing w:after="0" w:line="240" w:lineRule="auto"/>
        <w:ind w:left="851" w:hanging="425"/>
        <w:rPr>
          <w:rFonts w:ascii="Times New Roman" w:hAnsi="Times New Roman" w:cs="Times New Roman"/>
          <w:b/>
        </w:rPr>
      </w:pPr>
      <w:r w:rsidRPr="00DB7582">
        <w:rPr>
          <w:rFonts w:cs="Calibri"/>
          <w:color w:val="000000"/>
        </w:rPr>
        <w:tab/>
        <w:t>molto</w:t>
      </w:r>
    </w:p>
    <w:sectPr w:rsidR="0012514E" w:rsidRPr="00DB7582" w:rsidSect="00D81ABB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B04B61" w14:textId="77777777" w:rsidR="009B34A5" w:rsidRDefault="009B34A5" w:rsidP="00E357E6">
      <w:pPr>
        <w:spacing w:after="0" w:line="240" w:lineRule="auto"/>
      </w:pPr>
      <w:r>
        <w:separator/>
      </w:r>
    </w:p>
  </w:endnote>
  <w:endnote w:type="continuationSeparator" w:id="0">
    <w:p w14:paraId="6C5F0C5C" w14:textId="77777777" w:rsidR="009B34A5" w:rsidRDefault="009B34A5" w:rsidP="00E35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83F85" w14:textId="77777777" w:rsidR="00123FFB" w:rsidRDefault="000874CF">
    <w:pPr>
      <w:pStyle w:val="Pidipagina"/>
    </w:pPr>
    <w:r>
      <w:rPr>
        <w:noProof/>
        <w:lang w:eastAsia="it-IT"/>
      </w:rPr>
      <w:drawing>
        <wp:inline distT="0" distB="0" distL="0" distR="0" wp14:anchorId="404DF4E0" wp14:editId="09B80A7F">
          <wp:extent cx="876300" cy="311263"/>
          <wp:effectExtent l="0" t="0" r="0" b="0"/>
          <wp:docPr id="4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823" cy="318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3571382"/>
      <w:docPartObj>
        <w:docPartGallery w:val="Page Numbers (Bottom of Page)"/>
        <w:docPartUnique/>
      </w:docPartObj>
    </w:sdtPr>
    <w:sdtEndPr/>
    <w:sdtContent>
      <w:p w14:paraId="6E2F9A4E" w14:textId="77777777" w:rsidR="00D81ABB" w:rsidRDefault="00D81AB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A8B">
          <w:rPr>
            <w:noProof/>
          </w:rPr>
          <w:t>1</w:t>
        </w:r>
        <w:r>
          <w:fldChar w:fldCharType="end"/>
        </w:r>
      </w:p>
    </w:sdtContent>
  </w:sdt>
  <w:p w14:paraId="333FA490" w14:textId="77777777" w:rsidR="00D501B7" w:rsidRDefault="00D501B7" w:rsidP="00A5124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8D1B4" w14:textId="77777777" w:rsidR="00123FFB" w:rsidRDefault="00123FFB" w:rsidP="000874CF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08BE5" w14:textId="77777777" w:rsidR="009B34A5" w:rsidRDefault="009B34A5" w:rsidP="00E357E6">
      <w:pPr>
        <w:spacing w:after="0" w:line="240" w:lineRule="auto"/>
      </w:pPr>
      <w:r>
        <w:separator/>
      </w:r>
    </w:p>
  </w:footnote>
  <w:footnote w:type="continuationSeparator" w:id="0">
    <w:p w14:paraId="1E95897B" w14:textId="77777777" w:rsidR="009B34A5" w:rsidRDefault="009B34A5" w:rsidP="00E35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4F420" w14:textId="77777777" w:rsidR="00E357E6" w:rsidRDefault="00123FFB" w:rsidP="00123FF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1308FE7E" wp14:editId="5B17EF8E">
          <wp:simplePos x="0" y="0"/>
          <wp:positionH relativeFrom="column">
            <wp:posOffset>8747761</wp:posOffset>
          </wp:positionH>
          <wp:positionV relativeFrom="paragraph">
            <wp:posOffset>191770</wp:posOffset>
          </wp:positionV>
          <wp:extent cx="1259064" cy="440673"/>
          <wp:effectExtent l="0" t="0" r="0" b="0"/>
          <wp:wrapNone/>
          <wp:docPr id="17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614" cy="448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1CB66364" w14:textId="77777777" w:rsidR="00123FFB" w:rsidRDefault="00123FFB" w:rsidP="00123FFB">
    <w:pPr>
      <w:pStyle w:val="Intestazione"/>
    </w:pPr>
  </w:p>
  <w:p w14:paraId="1C0FBF28" w14:textId="77777777" w:rsidR="00123FFB" w:rsidRDefault="00123FFB" w:rsidP="00123FFB">
    <w:pPr>
      <w:pStyle w:val="Intestazione"/>
    </w:pPr>
  </w:p>
  <w:p w14:paraId="2325347B" w14:textId="77777777" w:rsidR="00123FFB" w:rsidRDefault="00123FFB" w:rsidP="00123FF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33F804" w14:textId="77777777" w:rsidR="00123FFB" w:rsidRDefault="000874CF">
    <w:pPr>
      <w:pStyle w:val="Intestazione"/>
    </w:pPr>
    <w:r>
      <w:tab/>
    </w:r>
    <w:r>
      <w:tab/>
    </w:r>
  </w:p>
  <w:p w14:paraId="32BE818D" w14:textId="77777777" w:rsidR="000874CF" w:rsidRDefault="000874CF">
    <w:pPr>
      <w:pStyle w:val="Intestazione"/>
    </w:pPr>
  </w:p>
  <w:p w14:paraId="517CDEBB" w14:textId="77777777" w:rsidR="000874CF" w:rsidRDefault="000874C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C2408"/>
    <w:multiLevelType w:val="hybridMultilevel"/>
    <w:tmpl w:val="21227C68"/>
    <w:lvl w:ilvl="0" w:tplc="3AE8580E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020716"/>
    <w:multiLevelType w:val="hybridMultilevel"/>
    <w:tmpl w:val="ED268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F0181"/>
    <w:multiLevelType w:val="hybridMultilevel"/>
    <w:tmpl w:val="B596CD2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6F4828"/>
    <w:multiLevelType w:val="hybridMultilevel"/>
    <w:tmpl w:val="E584ADBC"/>
    <w:lvl w:ilvl="0" w:tplc="6A72F3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66369"/>
    <w:multiLevelType w:val="hybridMultilevel"/>
    <w:tmpl w:val="1D0EE6DA"/>
    <w:lvl w:ilvl="0" w:tplc="6A72F3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E07167"/>
    <w:multiLevelType w:val="hybridMultilevel"/>
    <w:tmpl w:val="73981756"/>
    <w:lvl w:ilvl="0" w:tplc="6A72F3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50579"/>
    <w:multiLevelType w:val="hybridMultilevel"/>
    <w:tmpl w:val="39664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89767B"/>
    <w:multiLevelType w:val="hybridMultilevel"/>
    <w:tmpl w:val="3992E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EA09CA"/>
    <w:multiLevelType w:val="hybridMultilevel"/>
    <w:tmpl w:val="5ECE7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6C29EA"/>
    <w:multiLevelType w:val="hybridMultilevel"/>
    <w:tmpl w:val="6570F7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2D1D16"/>
    <w:multiLevelType w:val="hybridMultilevel"/>
    <w:tmpl w:val="3402781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742EAF"/>
    <w:multiLevelType w:val="hybridMultilevel"/>
    <w:tmpl w:val="7102F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B749D"/>
    <w:multiLevelType w:val="hybridMultilevel"/>
    <w:tmpl w:val="0994C440"/>
    <w:lvl w:ilvl="0" w:tplc="3A76219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B667F4"/>
    <w:multiLevelType w:val="hybridMultilevel"/>
    <w:tmpl w:val="853A6B76"/>
    <w:lvl w:ilvl="0" w:tplc="3A76219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F32654"/>
    <w:multiLevelType w:val="hybridMultilevel"/>
    <w:tmpl w:val="55EE0C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443790"/>
    <w:multiLevelType w:val="hybridMultilevel"/>
    <w:tmpl w:val="A75059E2"/>
    <w:lvl w:ilvl="0" w:tplc="3A762194">
      <w:start w:val="1"/>
      <w:numFmt w:val="bullet"/>
      <w:lvlText w:val=""/>
      <w:lvlJc w:val="left"/>
      <w:pPr>
        <w:ind w:left="751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16">
    <w:nsid w:val="4E1D03A2"/>
    <w:multiLevelType w:val="hybridMultilevel"/>
    <w:tmpl w:val="276A8614"/>
    <w:lvl w:ilvl="0" w:tplc="8CE6F448">
      <w:start w:val="1"/>
      <w:numFmt w:val="bullet"/>
      <w:lvlText w:val=""/>
      <w:lvlJc w:val="left"/>
      <w:pPr>
        <w:ind w:left="1146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3022FC0"/>
    <w:multiLevelType w:val="hybridMultilevel"/>
    <w:tmpl w:val="4E50EC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7B414D"/>
    <w:multiLevelType w:val="hybridMultilevel"/>
    <w:tmpl w:val="CC9AD196"/>
    <w:lvl w:ilvl="0" w:tplc="6A72F3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A36B04"/>
    <w:multiLevelType w:val="hybridMultilevel"/>
    <w:tmpl w:val="94EA42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744383"/>
    <w:multiLevelType w:val="hybridMultilevel"/>
    <w:tmpl w:val="1BC815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2D5715"/>
    <w:multiLevelType w:val="hybridMultilevel"/>
    <w:tmpl w:val="31225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6409C8"/>
    <w:multiLevelType w:val="hybridMultilevel"/>
    <w:tmpl w:val="C17684C8"/>
    <w:lvl w:ilvl="0" w:tplc="6A72F3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38125B"/>
    <w:multiLevelType w:val="hybridMultilevel"/>
    <w:tmpl w:val="E75C5A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446A5C"/>
    <w:multiLevelType w:val="hybridMultilevel"/>
    <w:tmpl w:val="4134E06E"/>
    <w:lvl w:ilvl="0" w:tplc="3A762194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F1670BE"/>
    <w:multiLevelType w:val="hybridMultilevel"/>
    <w:tmpl w:val="DD5A4708"/>
    <w:lvl w:ilvl="0" w:tplc="0410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6">
    <w:nsid w:val="775F382A"/>
    <w:multiLevelType w:val="hybridMultilevel"/>
    <w:tmpl w:val="C1F2137E"/>
    <w:lvl w:ilvl="0" w:tplc="8CE6F448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78B73D3"/>
    <w:multiLevelType w:val="hybridMultilevel"/>
    <w:tmpl w:val="567C42EC"/>
    <w:lvl w:ilvl="0" w:tplc="DEB20EB6">
      <w:start w:val="1"/>
      <w:numFmt w:val="bullet"/>
      <w:lvlText w:val=""/>
      <w:lvlJc w:val="left"/>
      <w:pPr>
        <w:ind w:left="144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7D04601"/>
    <w:multiLevelType w:val="hybridMultilevel"/>
    <w:tmpl w:val="BF607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EC6CD3"/>
    <w:multiLevelType w:val="hybridMultilevel"/>
    <w:tmpl w:val="1DDCF00A"/>
    <w:lvl w:ilvl="0" w:tplc="8CE6F448">
      <w:start w:val="1"/>
      <w:numFmt w:val="bullet"/>
      <w:lvlText w:val="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B872EAB"/>
    <w:multiLevelType w:val="hybridMultilevel"/>
    <w:tmpl w:val="03F07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331401"/>
    <w:multiLevelType w:val="hybridMultilevel"/>
    <w:tmpl w:val="564403B2"/>
    <w:lvl w:ilvl="0" w:tplc="3656CCDA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1"/>
  </w:num>
  <w:num w:numId="3">
    <w:abstractNumId w:val="1"/>
  </w:num>
  <w:num w:numId="4">
    <w:abstractNumId w:val="6"/>
  </w:num>
  <w:num w:numId="5">
    <w:abstractNumId w:val="13"/>
  </w:num>
  <w:num w:numId="6">
    <w:abstractNumId w:val="25"/>
  </w:num>
  <w:num w:numId="7">
    <w:abstractNumId w:val="15"/>
  </w:num>
  <w:num w:numId="8">
    <w:abstractNumId w:val="22"/>
  </w:num>
  <w:num w:numId="9">
    <w:abstractNumId w:val="17"/>
  </w:num>
  <w:num w:numId="10">
    <w:abstractNumId w:val="3"/>
  </w:num>
  <w:num w:numId="11">
    <w:abstractNumId w:val="18"/>
  </w:num>
  <w:num w:numId="12">
    <w:abstractNumId w:val="20"/>
  </w:num>
  <w:num w:numId="13">
    <w:abstractNumId w:val="5"/>
  </w:num>
  <w:num w:numId="14">
    <w:abstractNumId w:val="4"/>
  </w:num>
  <w:num w:numId="15">
    <w:abstractNumId w:val="12"/>
  </w:num>
  <w:num w:numId="16">
    <w:abstractNumId w:val="0"/>
  </w:num>
  <w:num w:numId="17">
    <w:abstractNumId w:val="27"/>
  </w:num>
  <w:num w:numId="18">
    <w:abstractNumId w:val="24"/>
  </w:num>
  <w:num w:numId="19">
    <w:abstractNumId w:val="30"/>
  </w:num>
  <w:num w:numId="20">
    <w:abstractNumId w:val="19"/>
  </w:num>
  <w:num w:numId="21">
    <w:abstractNumId w:val="11"/>
  </w:num>
  <w:num w:numId="22">
    <w:abstractNumId w:val="7"/>
  </w:num>
  <w:num w:numId="23">
    <w:abstractNumId w:val="23"/>
  </w:num>
  <w:num w:numId="24">
    <w:abstractNumId w:val="8"/>
  </w:num>
  <w:num w:numId="25">
    <w:abstractNumId w:val="14"/>
  </w:num>
  <w:num w:numId="26">
    <w:abstractNumId w:val="29"/>
  </w:num>
  <w:num w:numId="27">
    <w:abstractNumId w:val="26"/>
  </w:num>
  <w:num w:numId="28">
    <w:abstractNumId w:val="16"/>
  </w:num>
  <w:num w:numId="29">
    <w:abstractNumId w:val="9"/>
  </w:num>
  <w:num w:numId="30">
    <w:abstractNumId w:val="10"/>
  </w:num>
  <w:num w:numId="31">
    <w:abstractNumId w:val="28"/>
  </w:num>
  <w:num w:numId="3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D2"/>
    <w:rsid w:val="000039AA"/>
    <w:rsid w:val="00033D42"/>
    <w:rsid w:val="00043745"/>
    <w:rsid w:val="00054036"/>
    <w:rsid w:val="00057D7C"/>
    <w:rsid w:val="0008254D"/>
    <w:rsid w:val="000874CF"/>
    <w:rsid w:val="000931D1"/>
    <w:rsid w:val="00093AB9"/>
    <w:rsid w:val="000A21D4"/>
    <w:rsid w:val="000B0EFE"/>
    <w:rsid w:val="000C4B2B"/>
    <w:rsid w:val="000C4EC6"/>
    <w:rsid w:val="000C52E2"/>
    <w:rsid w:val="000E7DBA"/>
    <w:rsid w:val="00104F7C"/>
    <w:rsid w:val="00116527"/>
    <w:rsid w:val="00121148"/>
    <w:rsid w:val="00123FFB"/>
    <w:rsid w:val="00124CD0"/>
    <w:rsid w:val="0012514E"/>
    <w:rsid w:val="00136B8B"/>
    <w:rsid w:val="0015363A"/>
    <w:rsid w:val="00181B17"/>
    <w:rsid w:val="00182E03"/>
    <w:rsid w:val="00185624"/>
    <w:rsid w:val="00185949"/>
    <w:rsid w:val="001A0DC1"/>
    <w:rsid w:val="001B269E"/>
    <w:rsid w:val="001B740D"/>
    <w:rsid w:val="001C1B8D"/>
    <w:rsid w:val="001D6791"/>
    <w:rsid w:val="001E0136"/>
    <w:rsid w:val="001E1BD9"/>
    <w:rsid w:val="001E6564"/>
    <w:rsid w:val="0020085A"/>
    <w:rsid w:val="00206B0C"/>
    <w:rsid w:val="002145CA"/>
    <w:rsid w:val="00226AAE"/>
    <w:rsid w:val="00230372"/>
    <w:rsid w:val="00246BF2"/>
    <w:rsid w:val="0025227A"/>
    <w:rsid w:val="00263091"/>
    <w:rsid w:val="00277EA1"/>
    <w:rsid w:val="0028752A"/>
    <w:rsid w:val="002A154D"/>
    <w:rsid w:val="002B0A69"/>
    <w:rsid w:val="002C6A91"/>
    <w:rsid w:val="002D405F"/>
    <w:rsid w:val="002E304E"/>
    <w:rsid w:val="002E3266"/>
    <w:rsid w:val="002F4C4C"/>
    <w:rsid w:val="00311A86"/>
    <w:rsid w:val="00324509"/>
    <w:rsid w:val="0032537D"/>
    <w:rsid w:val="00332329"/>
    <w:rsid w:val="0033704D"/>
    <w:rsid w:val="0033715A"/>
    <w:rsid w:val="00344D36"/>
    <w:rsid w:val="0035474B"/>
    <w:rsid w:val="003923DE"/>
    <w:rsid w:val="003C4F86"/>
    <w:rsid w:val="003C7DDE"/>
    <w:rsid w:val="003D659C"/>
    <w:rsid w:val="003F64A1"/>
    <w:rsid w:val="003F654B"/>
    <w:rsid w:val="00400C3E"/>
    <w:rsid w:val="00402E86"/>
    <w:rsid w:val="00410E9C"/>
    <w:rsid w:val="00413C58"/>
    <w:rsid w:val="00440B10"/>
    <w:rsid w:val="00451B2C"/>
    <w:rsid w:val="00461978"/>
    <w:rsid w:val="0046403B"/>
    <w:rsid w:val="0046581F"/>
    <w:rsid w:val="00473BF5"/>
    <w:rsid w:val="00481263"/>
    <w:rsid w:val="004A41C9"/>
    <w:rsid w:val="004A6C32"/>
    <w:rsid w:val="004B667B"/>
    <w:rsid w:val="004B771C"/>
    <w:rsid w:val="004C2403"/>
    <w:rsid w:val="004E05FC"/>
    <w:rsid w:val="004E151E"/>
    <w:rsid w:val="004E728B"/>
    <w:rsid w:val="004F1893"/>
    <w:rsid w:val="00503156"/>
    <w:rsid w:val="00505183"/>
    <w:rsid w:val="005145B0"/>
    <w:rsid w:val="005305A5"/>
    <w:rsid w:val="00537BEC"/>
    <w:rsid w:val="005416FA"/>
    <w:rsid w:val="0054489F"/>
    <w:rsid w:val="0055688E"/>
    <w:rsid w:val="005619B1"/>
    <w:rsid w:val="00575102"/>
    <w:rsid w:val="005922E5"/>
    <w:rsid w:val="005C41AE"/>
    <w:rsid w:val="005D31EE"/>
    <w:rsid w:val="005D5FCC"/>
    <w:rsid w:val="005E7F7E"/>
    <w:rsid w:val="005F009B"/>
    <w:rsid w:val="00613249"/>
    <w:rsid w:val="00615087"/>
    <w:rsid w:val="006324CA"/>
    <w:rsid w:val="006374E4"/>
    <w:rsid w:val="006530BD"/>
    <w:rsid w:val="006560D3"/>
    <w:rsid w:val="00677186"/>
    <w:rsid w:val="00695003"/>
    <w:rsid w:val="006A5CDA"/>
    <w:rsid w:val="006A658D"/>
    <w:rsid w:val="006B0879"/>
    <w:rsid w:val="006B13D7"/>
    <w:rsid w:val="006E0E65"/>
    <w:rsid w:val="006E3A8B"/>
    <w:rsid w:val="006F394D"/>
    <w:rsid w:val="006F65C3"/>
    <w:rsid w:val="00702791"/>
    <w:rsid w:val="00734AF4"/>
    <w:rsid w:val="00743368"/>
    <w:rsid w:val="00754A4F"/>
    <w:rsid w:val="00774819"/>
    <w:rsid w:val="007770B2"/>
    <w:rsid w:val="007771F5"/>
    <w:rsid w:val="00791913"/>
    <w:rsid w:val="007A7677"/>
    <w:rsid w:val="007B7087"/>
    <w:rsid w:val="007C507E"/>
    <w:rsid w:val="007D3111"/>
    <w:rsid w:val="007D7D7B"/>
    <w:rsid w:val="007E727F"/>
    <w:rsid w:val="007F65A1"/>
    <w:rsid w:val="00810746"/>
    <w:rsid w:val="00816E23"/>
    <w:rsid w:val="00836CAB"/>
    <w:rsid w:val="0085159F"/>
    <w:rsid w:val="0086034C"/>
    <w:rsid w:val="0086131B"/>
    <w:rsid w:val="00863A0D"/>
    <w:rsid w:val="0087439B"/>
    <w:rsid w:val="008871AF"/>
    <w:rsid w:val="008968D9"/>
    <w:rsid w:val="008B4FDA"/>
    <w:rsid w:val="008B7EE4"/>
    <w:rsid w:val="008D78B1"/>
    <w:rsid w:val="008E0FD7"/>
    <w:rsid w:val="00910D1C"/>
    <w:rsid w:val="0091437D"/>
    <w:rsid w:val="009163B3"/>
    <w:rsid w:val="00921382"/>
    <w:rsid w:val="00923822"/>
    <w:rsid w:val="00923F7F"/>
    <w:rsid w:val="00926652"/>
    <w:rsid w:val="00931161"/>
    <w:rsid w:val="00931C0A"/>
    <w:rsid w:val="0093403E"/>
    <w:rsid w:val="00936B5F"/>
    <w:rsid w:val="00946495"/>
    <w:rsid w:val="0094671E"/>
    <w:rsid w:val="00947EC6"/>
    <w:rsid w:val="00963902"/>
    <w:rsid w:val="00964771"/>
    <w:rsid w:val="009703B9"/>
    <w:rsid w:val="009732DA"/>
    <w:rsid w:val="009834FD"/>
    <w:rsid w:val="00986F3F"/>
    <w:rsid w:val="00987B81"/>
    <w:rsid w:val="00992351"/>
    <w:rsid w:val="00992494"/>
    <w:rsid w:val="009946F2"/>
    <w:rsid w:val="009973C5"/>
    <w:rsid w:val="009B34A5"/>
    <w:rsid w:val="009C02D6"/>
    <w:rsid w:val="009C630E"/>
    <w:rsid w:val="009D4B72"/>
    <w:rsid w:val="009D6165"/>
    <w:rsid w:val="009E48DE"/>
    <w:rsid w:val="00A03286"/>
    <w:rsid w:val="00A07D29"/>
    <w:rsid w:val="00A25551"/>
    <w:rsid w:val="00A31654"/>
    <w:rsid w:val="00A50835"/>
    <w:rsid w:val="00A51243"/>
    <w:rsid w:val="00A6317B"/>
    <w:rsid w:val="00A63E6A"/>
    <w:rsid w:val="00A73EA8"/>
    <w:rsid w:val="00A7561B"/>
    <w:rsid w:val="00A830F2"/>
    <w:rsid w:val="00A853D3"/>
    <w:rsid w:val="00A9551A"/>
    <w:rsid w:val="00A95F9C"/>
    <w:rsid w:val="00A96D7E"/>
    <w:rsid w:val="00AB2DB8"/>
    <w:rsid w:val="00AB2E75"/>
    <w:rsid w:val="00AD552F"/>
    <w:rsid w:val="00AE29CC"/>
    <w:rsid w:val="00AE7354"/>
    <w:rsid w:val="00AF7187"/>
    <w:rsid w:val="00B058B7"/>
    <w:rsid w:val="00B10410"/>
    <w:rsid w:val="00B106C9"/>
    <w:rsid w:val="00B1213E"/>
    <w:rsid w:val="00B27856"/>
    <w:rsid w:val="00B27902"/>
    <w:rsid w:val="00B30E19"/>
    <w:rsid w:val="00B454A5"/>
    <w:rsid w:val="00B4684A"/>
    <w:rsid w:val="00B5351A"/>
    <w:rsid w:val="00B57EBD"/>
    <w:rsid w:val="00B6534D"/>
    <w:rsid w:val="00B75E7B"/>
    <w:rsid w:val="00B76193"/>
    <w:rsid w:val="00B87FFC"/>
    <w:rsid w:val="00B943A0"/>
    <w:rsid w:val="00B947A2"/>
    <w:rsid w:val="00BB1B3A"/>
    <w:rsid w:val="00BB5E57"/>
    <w:rsid w:val="00BC01AB"/>
    <w:rsid w:val="00BD60DA"/>
    <w:rsid w:val="00BE021D"/>
    <w:rsid w:val="00BE5D70"/>
    <w:rsid w:val="00C0133B"/>
    <w:rsid w:val="00C20B10"/>
    <w:rsid w:val="00C30534"/>
    <w:rsid w:val="00C370C3"/>
    <w:rsid w:val="00C50C73"/>
    <w:rsid w:val="00C5693B"/>
    <w:rsid w:val="00C6710D"/>
    <w:rsid w:val="00C71973"/>
    <w:rsid w:val="00C81635"/>
    <w:rsid w:val="00CB19FB"/>
    <w:rsid w:val="00CB39B5"/>
    <w:rsid w:val="00CD3507"/>
    <w:rsid w:val="00CD3AFE"/>
    <w:rsid w:val="00CE404A"/>
    <w:rsid w:val="00CE60AE"/>
    <w:rsid w:val="00CF4429"/>
    <w:rsid w:val="00CF5D81"/>
    <w:rsid w:val="00D02CF5"/>
    <w:rsid w:val="00D14CEA"/>
    <w:rsid w:val="00D24F1F"/>
    <w:rsid w:val="00D414C9"/>
    <w:rsid w:val="00D501B7"/>
    <w:rsid w:val="00D52327"/>
    <w:rsid w:val="00D5559A"/>
    <w:rsid w:val="00D55E14"/>
    <w:rsid w:val="00D57061"/>
    <w:rsid w:val="00D617FD"/>
    <w:rsid w:val="00D742CB"/>
    <w:rsid w:val="00D76E45"/>
    <w:rsid w:val="00D81ABB"/>
    <w:rsid w:val="00D91FB5"/>
    <w:rsid w:val="00D94536"/>
    <w:rsid w:val="00D94FF3"/>
    <w:rsid w:val="00DB7582"/>
    <w:rsid w:val="00DC0F4A"/>
    <w:rsid w:val="00DD177B"/>
    <w:rsid w:val="00DD7979"/>
    <w:rsid w:val="00DE25C2"/>
    <w:rsid w:val="00E14E6B"/>
    <w:rsid w:val="00E22B27"/>
    <w:rsid w:val="00E25B90"/>
    <w:rsid w:val="00E357E6"/>
    <w:rsid w:val="00E60FB1"/>
    <w:rsid w:val="00E676C4"/>
    <w:rsid w:val="00E91E48"/>
    <w:rsid w:val="00E92DD6"/>
    <w:rsid w:val="00E96B1A"/>
    <w:rsid w:val="00EB1443"/>
    <w:rsid w:val="00EB4902"/>
    <w:rsid w:val="00EB6815"/>
    <w:rsid w:val="00EB7CB5"/>
    <w:rsid w:val="00EC228B"/>
    <w:rsid w:val="00EC2C0B"/>
    <w:rsid w:val="00EC3050"/>
    <w:rsid w:val="00EC4B19"/>
    <w:rsid w:val="00EC6768"/>
    <w:rsid w:val="00ED1510"/>
    <w:rsid w:val="00ED79B4"/>
    <w:rsid w:val="00EE5533"/>
    <w:rsid w:val="00EF0566"/>
    <w:rsid w:val="00EF7A78"/>
    <w:rsid w:val="00F041AB"/>
    <w:rsid w:val="00F25FB4"/>
    <w:rsid w:val="00F26506"/>
    <w:rsid w:val="00F40C62"/>
    <w:rsid w:val="00F43705"/>
    <w:rsid w:val="00F55FD3"/>
    <w:rsid w:val="00F607F3"/>
    <w:rsid w:val="00F85C41"/>
    <w:rsid w:val="00F920D2"/>
    <w:rsid w:val="00FA40D5"/>
    <w:rsid w:val="00FA4AE9"/>
    <w:rsid w:val="00FC7506"/>
    <w:rsid w:val="00FF173B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90AF3"/>
  <w15:chartTrackingRefBased/>
  <w15:docId w15:val="{295F3A9B-A168-427A-9BB4-16E29E52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6E3A8B"/>
    <w:pPr>
      <w:keepNext/>
      <w:keepLines/>
      <w:tabs>
        <w:tab w:val="left" w:pos="708"/>
      </w:tabs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itolo2">
    <w:name w:val="heading 2"/>
    <w:next w:val="Corpotesto1"/>
    <w:link w:val="Titolo2Carattere"/>
    <w:qFormat/>
    <w:rsid w:val="006E3A8B"/>
    <w:pPr>
      <w:keepNext/>
      <w:keepLines/>
      <w:widowControl w:val="0"/>
      <w:numPr>
        <w:ilvl w:val="1"/>
        <w:numId w:val="32"/>
      </w:numPr>
      <w:suppressAutoHyphens/>
      <w:spacing w:before="40" w:after="0" w:line="240" w:lineRule="auto"/>
      <w:outlineLvl w:val="1"/>
    </w:pPr>
    <w:rPr>
      <w:rFonts w:ascii="Century Gothic" w:eastAsia="Arial Unicode MS" w:hAnsi="Century Gothic" w:cs="Arial Unicode MS"/>
      <w:color w:val="F24F4F"/>
      <w:kern w:val="2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0133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0133B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35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57E6"/>
  </w:style>
  <w:style w:type="paragraph" w:styleId="Pidipagina">
    <w:name w:val="footer"/>
    <w:basedOn w:val="Normale"/>
    <w:link w:val="PidipaginaCarattere"/>
    <w:uiPriority w:val="99"/>
    <w:unhideWhenUsed/>
    <w:rsid w:val="00E35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57E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1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124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2555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B0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rsid w:val="004B771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 w:bidi="he-IL"/>
    </w:rPr>
  </w:style>
  <w:style w:type="character" w:customStyle="1" w:styleId="Corpodeltesto2Carattere">
    <w:name w:val="Corpo del testo 2 Carattere"/>
    <w:basedOn w:val="Carpredefinitoparagrafo"/>
    <w:link w:val="Corpodeltesto2"/>
    <w:rsid w:val="004B771C"/>
    <w:rPr>
      <w:rFonts w:ascii="Arial" w:eastAsia="Times New Roman" w:hAnsi="Arial" w:cs="Times New Roman"/>
      <w:sz w:val="24"/>
      <w:szCs w:val="20"/>
      <w:lang w:eastAsia="it-IT" w:bidi="he-IL"/>
    </w:rPr>
  </w:style>
  <w:style w:type="paragraph" w:customStyle="1" w:styleId="Standard">
    <w:name w:val="Standard"/>
    <w:rsid w:val="0012514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125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E3A8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6E3A8B"/>
  </w:style>
  <w:style w:type="character" w:customStyle="1" w:styleId="Titolo1Carattere">
    <w:name w:val="Titolo 1 Carattere"/>
    <w:basedOn w:val="Carpredefinitoparagrafo"/>
    <w:link w:val="Titolo1"/>
    <w:rsid w:val="006E3A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E3A8B"/>
    <w:rPr>
      <w:rFonts w:ascii="Century Gothic" w:eastAsia="Arial Unicode MS" w:hAnsi="Century Gothic" w:cs="Arial Unicode MS"/>
      <w:color w:val="F24F4F"/>
      <w:kern w:val="2"/>
      <w:sz w:val="26"/>
      <w:szCs w:val="26"/>
      <w:lang w:eastAsia="zh-CN" w:bidi="hi-IN"/>
    </w:rPr>
  </w:style>
  <w:style w:type="paragraph" w:customStyle="1" w:styleId="Corpotesto1">
    <w:name w:val="Corpo testo1"/>
    <w:basedOn w:val="Normale"/>
    <w:rsid w:val="006E3A8B"/>
    <w:pPr>
      <w:widowControl w:val="0"/>
      <w:tabs>
        <w:tab w:val="left" w:pos="708"/>
      </w:tabs>
      <w:suppressAutoHyphens/>
      <w:spacing w:after="120" w:line="240" w:lineRule="auto"/>
    </w:pPr>
    <w:rPr>
      <w:rFonts w:ascii="Times New Roman" w:eastAsia="Arial Unicode MS" w:hAnsi="Times New Roman" w:cs="Arial Unicode MS"/>
      <w:i/>
      <w:iCs/>
      <w:color w:val="00000A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7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is013007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ris013007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comunicazione17\brandimage\KitAnpalServizi\KitAnpalServizi\AnpalServizi_FormatDo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F2748-0BCB-4308-A298-DB1298205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AnpalServizi_FormatDoc</Template>
  <TotalTime>552</TotalTime>
  <Pages>3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Ippolita Papale</dc:creator>
  <cp:keywords/>
  <dc:description/>
  <cp:lastModifiedBy>Luigi Ciabattini</cp:lastModifiedBy>
  <cp:revision>187</cp:revision>
  <cp:lastPrinted>2017-11-14T08:46:00Z</cp:lastPrinted>
  <dcterms:created xsi:type="dcterms:W3CDTF">2017-11-14T09:04:00Z</dcterms:created>
  <dcterms:modified xsi:type="dcterms:W3CDTF">2022-06-01T07:52:00Z</dcterms:modified>
</cp:coreProperties>
</file>